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136" w:rsidRDefault="00DC1AA4"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26454</wp:posOffset>
                </wp:positionH>
                <wp:positionV relativeFrom="page">
                  <wp:posOffset>2473325</wp:posOffset>
                </wp:positionV>
                <wp:extent cx="9859680" cy="4572000"/>
                <wp:effectExtent l="0" t="0" r="8255" b="0"/>
                <wp:wrapSquare wrapText="bothSides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9680" cy="4572000"/>
                          <a:chOff x="0" y="0"/>
                          <a:chExt cx="9859993" cy="4572000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70" cy="1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449" y="0"/>
                            <a:ext cx="1949570" cy="1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525" y="0"/>
                            <a:ext cx="1949570" cy="1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6348" y="0"/>
                            <a:ext cx="1949569" cy="1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1797" y="0"/>
                            <a:ext cx="1949569" cy="1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9411"/>
                            <a:ext cx="1949570" cy="1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449" y="3269411"/>
                            <a:ext cx="1949570" cy="1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4974" y="3269411"/>
                            <a:ext cx="1949570" cy="1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898" y="3269411"/>
                            <a:ext cx="1949570" cy="1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423" y="3269411"/>
                            <a:ext cx="1949570" cy="1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" o:spid="_x0000_s1026" style="position:absolute;left:0;text-align:left;margin-left:2.1pt;margin-top:194.75pt;width:776.35pt;height:5in;z-index:251927552;mso-position-vertical-relative:page;mso-width-relative:margin" coordsize="98599,4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9" o:spid="_x0000_s1027" type="#_x0000_t75" style="position:absolute;width:19495;height:1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mIRXBAAAA2wAAAA8AAABkcnMvZG93bnJldi54bWxEj0FLw0AUhO+C/2F5Qm92ExuKxm6LCIFe&#10;TQU9PrIvm2D2bdh9tum/dwXB4zAz3zC7w+IndaaYxsAGynUBirgLdmRn4P3U3D+CSoJscQpMBq6U&#10;4LC/vdlhbcOF3+jcilMZwqlGA4PIXGuduoE8pnWYibPXh+hRsoxO24iXDPeTfiiKrfY4cl4YcKbX&#10;gbqv9tsbqPq+/GibsJW5cU5OZRXbz8qY1d3y8gxKaJH/8F/7aA1snuD3S/4Be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mIRXBAAAA2wAAAA8AAAAAAAAAAAAAAAAAnwIA&#10;AGRycy9kb3ducmV2LnhtbFBLBQYAAAAABAAEAPcAAACNAwAAAAA=&#10;">
                  <v:imagedata r:id="rId9" o:title=""/>
                  <v:path arrowok="t"/>
                  <o:lock v:ext="edit" aspectratio="f"/>
                </v:shape>
                <v:shape id="図 40" o:spid="_x0000_s1028" type="#_x0000_t75" style="position:absolute;left:19754;width:19496;height:1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a+/W+AAAA2wAAAA8AAABkcnMvZG93bnJldi54bWxETz1rwzAQ3Qv5D+IC2RrZxYTiRAklYOha&#10;p9COh3WWTa2TkS6J+++jodDx8b4Pp8VP6kYxjYENlNsCFHEX7MjOwOeleX4FlQTZ4hSYDPxSgtNx&#10;9XTA2oY7f9CtFadyCKcaDQwic6116gbymLZhJs5cH6JHyTA6bSPec7if9EtR7LTHkXPDgDOdB+p+&#10;2qs3UPV9+dU2YSdz45xcyiq235Uxm/XytgcltMi/+M/9brMvr89f8g/Qx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2a+/W+AAAA2wAAAA8AAAAAAAAAAAAAAAAAnwIAAGRy&#10;cy9kb3ducmV2LnhtbFBLBQYAAAAABAAEAPcAAACKAwAAAAA=&#10;">
                  <v:imagedata r:id="rId9" o:title=""/>
                  <v:path arrowok="t"/>
                  <o:lock v:ext="edit" aspectratio="f"/>
                </v:shape>
                <v:shape id="図 41" o:spid="_x0000_s1029" type="#_x0000_t75" style="position:absolute;left:39595;width:19495;height:1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Xm7AAAAA2wAAAA8AAABkcnMvZG93bnJldi54bWxEj8FqwzAQRO+F/IPYQG+N7GJCcaOEEDDk&#10;WqfQHhdrLZtaKyNtEvfvq0Khx2HmzTC7w+IndaOYxsAGyk0BirgLdmRn4P3SPL2ASoJscQpMBr4p&#10;wWG/ethhbcOd3+jWilO5hFONBgaRudY6dQN5TJswE2evD9GjZBmdthHvudxP+rkottrjyHlhwJlO&#10;A3Vf7dUbqPq+/GibsJW5cU4uZRXbz8qYx/VyfAUltMh/+I8+28yV8Psl/wC9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tZebsAAAADbAAAADwAAAAAAAAAAAAAAAACfAgAA&#10;ZHJzL2Rvd25yZXYueG1sUEsFBgAAAAAEAAQA9wAAAIwDAAAAAA==&#10;">
                  <v:imagedata r:id="rId9" o:title=""/>
                  <v:path arrowok="t"/>
                  <o:lock v:ext="edit" aspectratio="f"/>
                </v:shape>
                <v:shape id="図 42" o:spid="_x0000_s1030" type="#_x0000_t75" style="position:absolute;left:59263;width:19496;height:1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wBnAAAAA2wAAAA8AAABkcnMvZG93bnJldi54bWxEj8FqwzAQRO+F/oPYQm6N7GBCcaKEUjD0&#10;WqfQHhdrLZtaKyNtE/fvq0Agx2HmzTD74+IndaaYxsAGynUBirgLdmRn4PPUPL+ASoJscQpMBv4o&#10;wfHw+LDH2oYLf9C5FadyCacaDQwic6116gbymNZhJs5eH6JHyTI6bSNecrmf9KYottrjyHlhwJne&#10;Bup+2l9voOr78qttwlbmxjk5lVVsvytjVk/L6w6U0CL38I1+t5nbwPVL/gH68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gTAGcAAAADbAAAADwAAAAAAAAAAAAAAAACfAgAA&#10;ZHJzL2Rvd25yZXYueG1sUEsFBgAAAAAEAAQA9wAAAIwDAAAAAA==&#10;">
                  <v:imagedata r:id="rId9" o:title=""/>
                  <v:path arrowok="t"/>
                  <o:lock v:ext="edit" aspectratio="f"/>
                </v:shape>
                <v:shape id="図 43" o:spid="_x0000_s1031" type="#_x0000_t75" style="position:absolute;left:79017;width:19496;height:1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ZYLBAAAA2wAAAA8AAABkcnMvZG93bnJldi54bWxEj8FqwzAQRO+F/IPYQG+N7NaE4kYJJWDo&#10;tU6hOS7WWja1VkbaJO7fV4VCj8PMm2F2h8VP6koxjYENlJsCFHEX7MjOwMepeXgGlQTZ4hSYDHxT&#10;gsN+dbfD2oYbv9O1FadyCacaDQwic6116gbymDZhJs5eH6JHyTI6bSPecrmf9GNRbLXHkfPCgDMd&#10;B+q+2os3UPV9+dk2YStz45ycyiq258qY+/Xy+gJKaJH/8B/9ZjP3BL9f8g/Q+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IZYLBAAAA2wAAAA8AAAAAAAAAAAAAAAAAnwIA&#10;AGRycy9kb3ducmV2LnhtbFBLBQYAAAAABAAEAPcAAACNAwAAAAA=&#10;">
                  <v:imagedata r:id="rId9" o:title=""/>
                  <v:path arrowok="t"/>
                  <o:lock v:ext="edit" aspectratio="f"/>
                </v:shape>
                <v:shape id="図 44" o:spid="_x0000_s1032" type="#_x0000_t75" style="position:absolute;top:32694;width:19495;height:13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/fbAAAAA2wAAAA8AAABkcnMvZG93bnJldi54bWxEj8FqwzAQRO+F/oPYQm+N7GBCcaOEEDD0&#10;GqfQHhdrLZtaKyNtE+fvo0Khx2HmzTDb/eIndaGYxsAGylUBirgLdmRn4OPcvLyCSoJscQpMBm6U&#10;YL97fNhibcOVT3RpxalcwqlGA4PIXGuduoE8plWYibPXh+hRsoxO24jXXO4nvS6KjfY4cl4YcKbj&#10;QN13++MNVH1ffrZN2MjcOCfnsortV2XM89NyeAMltMh/+I9+t5mr4PdL/gF6d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qH99sAAAADbAAAADwAAAAAAAAAAAAAAAACfAgAA&#10;ZHJzL2Rvd25yZXYueG1sUEsFBgAAAAAEAAQA9wAAAIwDAAAAAA==&#10;">
                  <v:imagedata r:id="rId9" o:title=""/>
                  <v:path arrowok="t"/>
                  <o:lock v:ext="edit" aspectratio="f"/>
                </v:shape>
                <v:shape id="図 45" o:spid="_x0000_s1033" type="#_x0000_t75" style="position:absolute;left:19754;top:32694;width:19496;height:13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tWG3BAAAA2wAAAA8AAABkcnMvZG93bnJldi54bWxEj8FqwzAQRO+F/IPYQG+N7OKG4kYJJWDo&#10;tU6hOS7WWja1VkbaJO7fV4VCj8PMm2F2h8VP6koxjYENlJsCFHEX7MjOwMepeXgGlQTZ4hSYDHxT&#10;gsN+dbfD2oYbv9O1FadyCacaDQwic6116gbymDZhJs5eH6JHyTI6bSPecrmf9GNRbLXHkfPCgDMd&#10;B+q+2os3UPV9+dk2YStz45ycyiq258qY+/Xy+gJKaJH/8B/9ZjP3BL9f8g/Q+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tWG3BAAAA2wAAAA8AAAAAAAAAAAAAAAAAnwIA&#10;AGRycy9kb3ducmV2LnhtbFBLBQYAAAAABAAEAPcAAACNAwAAAAA=&#10;">
                  <v:imagedata r:id="rId9" o:title=""/>
                  <v:path arrowok="t"/>
                  <o:lock v:ext="edit" aspectratio="f"/>
                </v:shape>
                <v:shape id="図 46" o:spid="_x0000_s1034" type="#_x0000_t75" style="position:absolute;left:59349;top:32694;width:19496;height:13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/xhrAAAAA2wAAAA8AAABkcnMvZG93bnJldi54bWxEj8FqwzAQRO+F/oPYQm+N7GJMcaOEUjDk&#10;GqfQHhdrLZtaKyNtEvfvo0Khx2HmzTDb/epndaGYpsAGyk0BirgPdmJn4OPUPr2ASoJscQ5MBn4o&#10;wX53f7fFxoYrH+nSiVO5hFODBkaRpdE69SN5TJuwEGdvCNGjZBmdthGvudzP+rkoau1x4rww4kLv&#10;I/Xf3dkbqIah/OzaUMvSOiensordV2XM48P69gpKaJX/8B99sJmr4fdL/gF6d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/GGsAAAADbAAAADwAAAAAAAAAAAAAAAACfAgAA&#10;ZHJzL2Rvd25yZXYueG1sUEsFBgAAAAAEAAQA9wAAAIwDAAAAAA==&#10;">
                  <v:imagedata r:id="rId9" o:title=""/>
                  <v:path arrowok="t"/>
                  <o:lock v:ext="edit" aspectratio="f"/>
                </v:shape>
                <v:shape id="図 47" o:spid="_x0000_s1035" type="#_x0000_t75" style="position:absolute;left:39508;top:32694;width:19496;height:13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zY4HBAAAA2wAAAA8AAABkcnMvZG93bnJldi54bWxEj8FqwzAQRO+F/IPYQG+N7GLS4kYJJWDo&#10;tU6hOS7WWja1VkbaJO7fV4VCj8PMm2F2h8VP6koxjYENlJsCFHEX7MjOwMepeXgGlQTZ4hSYDHxT&#10;gsN+dbfD2oYbv9O1FadyCacaDQwic6116gbymDZhJs5eH6JHyTI6bSPecrmf9GNRbLXHkfPCgDMd&#10;B+q+2os3UPV9+dk2YStz45ycyiq258qY+/Xy+gJKaJH/8B/9ZjP3BL9f8g/Q+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zY4HBAAAA2wAAAA8AAAAAAAAAAAAAAAAAnwIA&#10;AGRycy9kb3ducmV2LnhtbFBLBQYAAAAABAAEAPcAAACNAwAAAAA=&#10;">
                  <v:imagedata r:id="rId9" o:title=""/>
                  <v:path arrowok="t"/>
                  <o:lock v:ext="edit" aspectratio="f"/>
                </v:shape>
                <v:shape id="図 48" o:spid="_x0000_s1036" type="#_x0000_t75" style="position:absolute;left:79104;top:32694;width:19495;height:13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9/O+AAAA2wAAAA8AAABkcnMvZG93bnJldi54bWxETz1rwzAQ3Qv5D+IC2RrZxYTiRAklYOha&#10;p9COh3WWTa2TkS6J+++jodDx8b4Pp8VP6kYxjYENlNsCFHEX7MjOwOeleX4FlQTZ4hSYDPxSgtNx&#10;9XTA2oY7f9CtFadyCKcaDQwic6116gbymLZhJs5cH6JHyTA6bSPec7if9EtR7LTHkXPDgDOdB+p+&#10;2qs3UPV9+dU2YSdz45xcyiq235Uxm/XytgcltMi/+M/9brMvj81f8g/Qx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Ps9/O+AAAA2wAAAA8AAAAAAAAAAAAAAAAAnwIAAGRy&#10;cy9kb3ducmV2LnhtbFBLBQYAAAAABAAEAPcAAACKAwAAAAA=&#10;">
                  <v:imagedata r:id="rId9" o:title=""/>
                  <v:path arrowok="t"/>
                  <o:lock v:ext="edit" aspectratio="f"/>
                </v:shape>
                <w10:wrap type="square" anchory="page"/>
              </v:group>
            </w:pict>
          </mc:Fallback>
        </mc:AlternateContent>
      </w:r>
      <w:r w:rsidR="00F35FAA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09E1E44" wp14:editId="7CFC18ED">
                <wp:simplePos x="0" y="0"/>
                <wp:positionH relativeFrom="column">
                  <wp:posOffset>1270</wp:posOffset>
                </wp:positionH>
                <wp:positionV relativeFrom="paragraph">
                  <wp:posOffset>4445</wp:posOffset>
                </wp:positionV>
                <wp:extent cx="9891395" cy="6551295"/>
                <wp:effectExtent l="0" t="0" r="14605" b="20955"/>
                <wp:wrapNone/>
                <wp:docPr id="1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1395" cy="6551295"/>
                          <a:chOff x="626" y="802"/>
                          <a:chExt cx="15577" cy="10317"/>
                        </a:xfrm>
                      </wpg:grpSpPr>
                      <wps:wsp>
                        <wps:cNvPr id="12" name="Rectangle 13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395" y="6981"/>
                            <a:ext cx="5159" cy="311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720" y="6983"/>
                            <a:ext cx="5159" cy="311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835" y="6982"/>
                            <a:ext cx="5159" cy="31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951" y="6981"/>
                            <a:ext cx="5159" cy="311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3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067" y="6983"/>
                            <a:ext cx="5159" cy="311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4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394" y="1823"/>
                            <a:ext cx="5157" cy="311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4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721" y="1825"/>
                            <a:ext cx="5157" cy="311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4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836" y="1824"/>
                            <a:ext cx="5157" cy="31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4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952" y="1823"/>
                            <a:ext cx="5157" cy="311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4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068" y="1824"/>
                            <a:ext cx="5157" cy="311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left:0;text-align:left;margin-left:.1pt;margin-top:.35pt;width:778.85pt;height:515.85pt;z-index:251735040" coordorigin="626,802" coordsize="15577,10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">
                <v:rect id="Rectangle 135" o:spid="_x0000_s1027" style="position:absolute;left:-395;top:6981;width:5159;height:311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RYcMA&#10;AADbAAAADwAAAGRycy9kb3ducmV2LnhtbERPS2sCMRC+C/0PYQq9aVYpVlejtIoo9VB8IHgbNtPN&#10;0s1k2cR1/fdGEHqbj+8503lrS9FQ7QvHCvq9BARx5nTBuYLjYdUdgfABWWPpmBTcyMN89tKZYqrd&#10;lXfU7EMuYgj7FBWYEKpUSp8Zsuh7riKO3K+rLYYI61zqGq8x3JZykCRDabHg2GCwooWh7G9/sQo+&#10;Tv3ddp2fl+/mcNyWX9/NOBn9KPX22n5OQARqw7/46d7oOH8Aj1/i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IRYcMAAADbAAAADwAAAAAAAAAAAAAAAACYAgAAZHJzL2Rv&#10;d25yZXYueG1sUEsFBgAAAAAEAAQA9QAAAIgDAAAAAA==&#10;" filled="f" strokecolor="black [3213]" strokeweight="0"/>
                <v:rect id="Rectangle 136" o:spid="_x0000_s1028" style="position:absolute;left:2720;top:6983;width:5159;height:3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60+sQA&#10;AADbAAAADwAAAGRycy9kb3ducmV2LnhtbERPS2sCMRC+C/6HMEJvmtVKtatRtEUseig+KPQ2bMbN&#10;4maybOK6/fdNoeBtPr7nzJetLUVDtS8cKxgOEhDEmdMF5wrOp01/CsIHZI2lY1LwQx6Wi25njql2&#10;dz5Qcwy5iCHsU1RgQqhSKX1myKIfuIo4chdXWwwR1rnUNd5juC3lKElepMWCY4PBit4MZdfjzSqY&#10;fA0P+23+/T42p/O+XO+a12T6qdRTr13NQARqw0P87/7Qcf4z/P0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utPrEAAAA2wAAAA8AAAAAAAAAAAAAAAAAmAIAAGRycy9k&#10;b3ducmV2LnhtbFBLBQYAAAAABAAEAPUAAACJAwAAAAA=&#10;" filled="f" strokecolor="black [3213]" strokeweight="0"/>
                <v:rect id="Rectangle 137" o:spid="_x0000_s1029" style="position:absolute;left:5835;top:6982;width:5159;height:311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sjsMA&#10;AADbAAAADwAAAGRycy9kb3ducmV2LnhtbERPS2sCMRC+C/0PYQq9aVYRq6tRWoso9VB8IHgbNtPN&#10;0s1k2cR1/fdGEHqbj+85s0VrS9FQ7QvHCvq9BARx5nTBuYLjYdUdg/ABWWPpmBTcyMNi/tKZYard&#10;lXfU7EMuYgj7FBWYEKpUSp8Zsuh7riKO3K+rLYYI61zqGq8x3JZykCQjabHg2GCwoqWh7G9/sQre&#10;T/3ddp2fv4bmcNyWn9/NJBn/KPX22n5MQQRqw7/46d7oOH8Ij1/i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csjsMAAADbAAAADwAAAAAAAAAAAAAAAACYAgAAZHJzL2Rv&#10;d25yZXYueG1sUEsFBgAAAAAEAAQA9QAAAIgDAAAAAA==&#10;" filled="f" strokecolor="black [3213]" strokeweight="0"/>
                <v:rect id="Rectangle 138" o:spid="_x0000_s1030" style="position:absolute;left:8951;top:6981;width:5159;height:31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JFcQA&#10;AADbAAAADwAAAGRycy9kb3ducmV2LnhtbERPS2sCMRC+C/6HMEJvmlVqtatRtEUseig+KPQ2bMbN&#10;4maybOK6/fdNoeBtPr7nzJetLUVDtS8cKxgOEhDEmdMF5wrOp01/CsIHZI2lY1LwQx6Wi25njql2&#10;dz5Qcwy5iCHsU1RgQqhSKX1myKIfuIo4chdXWwwR1rnUNd5juC3lKElepMWCY4PBit4MZdfjzSqY&#10;fA0P+23+/f5sTud9ud41r8n0U6mnXruagQjUhof43/2h4/wx/P0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LiRXEAAAA2wAAAA8AAAAAAAAAAAAAAAAAmAIAAGRycy9k&#10;b3ducmV2LnhtbFBLBQYAAAAABAAEAPUAAACJAwAAAAA=&#10;" filled="f" strokecolor="black [3213]" strokeweight="0"/>
                <v:rect id="Rectangle 139" o:spid="_x0000_s1031" style="position:absolute;left:12067;top:6983;width:5159;height:31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XYsQA&#10;AADbAAAADwAAAGRycy9kb3ducmV2LnhtbERPTWvCQBC9F/oflil4qxuLqI1ZRSti0UNRQ8HbkJ1m&#10;Q7OzIbvG9N93C0Jv83ifky17W4uOWl85VjAaJiCIC6crLhXk5+3zDIQPyBprx6TghzwsF48PGaba&#10;3fhI3SmUIoawT1GBCaFJpfSFIYt+6BriyH251mKIsC2lbvEWw20tX5JkIi1WHBsMNvRmqPg+Xa2C&#10;6efoeNiVl83YnPNDvd53r8nsQ6nBU7+agwjUh3/x3f2u4/wJ/P0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F2LEAAAA2wAAAA8AAAAAAAAAAAAAAAAAmAIAAGRycy9k&#10;b3ducmV2LnhtbFBLBQYAAAAABAAEAPUAAACJAwAAAAA=&#10;" filled="f" strokecolor="black [3213]" strokeweight="0"/>
                <v:rect id="Rectangle 140" o:spid="_x0000_s1032" style="position:absolute;left:-394;top:1823;width:5157;height:311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y+cQA&#10;AADbAAAADwAAAGRycy9kb3ducmV2LnhtbERPTWvCQBC9F/oflil4qxtFqo1ZpVVKRQ9FDQVvQ3aa&#10;Dc3Ohuwa03/vCkJv83ifky17W4uOWl85VjAaJiCIC6crLhXkx4/nGQgfkDXWjknBH3lYLh4fMky1&#10;u/CeukMoRQxhn6ICE0KTSukLQxb90DXEkftxrcUQYVtK3eIlhttajpPkRVqsODYYbGhlqPg9nK2C&#10;6fdov/ssT+uJOea7+n3bvSazL6UGT/3bHESgPvyL7+6NjvOncPslH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VsvnEAAAA2wAAAA8AAAAAAAAAAAAAAAAAmAIAAGRycy9k&#10;b3ducmV2LnhtbFBLBQYAAAAABAAEAPUAAACJAwAAAAA=&#10;" filled="f" strokecolor="black [3213]" strokeweight="0"/>
                <v:rect id="Rectangle 141" o:spid="_x0000_s1033" style="position:absolute;left:2721;top:1825;width:5157;height:3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mi8YA&#10;AADbAAAADwAAAGRycy9kb3ducmV2LnhtbESPQUvDQBCF74L/YRnBm9lURNu021IVUeyhtCmCtyE7&#10;zYZmZ0N2TeO/dw5CbzO8N+99s1iNvlUD9bEJbGCS5aCIq2Abrg0cyre7KaiYkC22gcnAL0VYLa+v&#10;FljYcOYdDftUKwnhWKABl1JXaB0rRx5jFjpi0Y6h95hk7WttezxLuG/1fZ4/ao8NS4PDjl4cVaf9&#10;jzfw9DXZbd7r79cHVx427fPnMMunW2Nub8b1HFSiMV3M/9cfVvAFVn6RA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mi8YAAADbAAAADwAAAAAAAAAAAAAAAACYAgAAZHJz&#10;L2Rvd25yZXYueG1sUEsFBgAAAAAEAAQA9QAAAIsDAAAAAA==&#10;" filled="f" strokecolor="black [3213]" strokeweight="0"/>
                <v:rect id="Rectangle 142" o:spid="_x0000_s1034" style="position:absolute;left:5836;top:1824;width:5157;height:311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DEMMA&#10;AADbAAAADwAAAGRycy9kb3ducmV2LnhtbERPS4vCMBC+L+x/CLPgbU1dxEc1yj4QRQ+LDwRvQzM2&#10;ZZtJaWKt/94Iwt7m43vOdN7aUjRU+8Kxgl43AUGcOV1wruCwX7yPQPiArLF0TApu5GE+e32ZYqrd&#10;lbfU7EIuYgj7FBWYEKpUSp8Zsui7riKO3NnVFkOEdS51jdcYbkv5kSQDabHg2GCwom9D2d/uYhUM&#10;j73tZpmffvpmf9iUX+tmnIx+leq8tZ8TEIHa8C9+ulc6zh/D45d4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aDEMMAAADbAAAADwAAAAAAAAAAAAAAAACYAgAAZHJzL2Rv&#10;d25yZXYueG1sUEsFBgAAAAAEAAQA9QAAAIgDAAAAAA==&#10;" filled="f" strokecolor="black [3213]" strokeweight="0"/>
                <v:rect id="Rectangle 143" o:spid="_x0000_s1035" style="position:absolute;left:8952;top:1823;width:5157;height:31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gMMMA&#10;AADbAAAADwAAAGRycy9kb3ducmV2LnhtbERPy2rCQBTdF/yH4Qru6kSRNkZHaRVpqQvxgeDukrlm&#10;gpk7ITPG9O87i4LLw3nPl52tREuNLx0rGA0TEMS50yUXCk7HzWsKwgdkjZVjUvBLHpaL3sscM+0e&#10;vKf2EAoRQ9hnqMCEUGdS+tyQRT90NXHkrq6xGCJsCqkbfMRwW8lxkrxJiyXHBoM1rQzlt8PdKng/&#10;j/bbr+KynpjjaVt9/rTTJN0pNeh3HzMQgbrwFP+7v7WCcVwfv8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DgMMMAAADbAAAADwAAAAAAAAAAAAAAAACYAgAAZHJzL2Rv&#10;d25yZXYueG1sUEsFBgAAAAAEAAQA9QAAAIgDAAAAAA==&#10;" filled="f" strokecolor="black [3213]" strokeweight="0"/>
                <v:rect id="Rectangle 144" o:spid="_x0000_s1036" style="position:absolute;left:12068;top:1824;width:5157;height:31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Fq8YA&#10;AADbAAAADwAAAGRycy9kb3ducmV2LnhtbESPT2vCQBTE7wW/w/IEb3UTkVajq7RKaakH8Q+Ct0f2&#10;mQ1m34bsNqbfvlsQPA4z8xtmvuxsJVpqfOlYQTpMQBDnTpdcKDgePp4nIHxA1lg5JgW/5GG56D3N&#10;MdPuxjtq96EQEcI+QwUmhDqT0ueGLPqhq4mjd3GNxRBlU0jd4C3CbSVHSfIiLZYcFwzWtDKUX/c/&#10;VsHrKd1tPovzemwOx031/t1Ok8lWqUG/e5uBCNSFR/je/tIKRin8f4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xFq8YAAADbAAAADwAAAAAAAAAAAAAAAACYAgAAZHJz&#10;L2Rvd25yZXYueG1sUEsFBgAAAAAEAAQA9QAAAIsDAAAAAA==&#10;" filled="f" strokecolor="black [3213]" strokeweight="0"/>
              </v:group>
            </w:pict>
          </mc:Fallback>
        </mc:AlternateContent>
      </w:r>
      <w:r w:rsidR="00563505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4693D135" wp14:editId="2FCDC728">
                <wp:simplePos x="0" y="0"/>
                <wp:positionH relativeFrom="margin">
                  <wp:posOffset>226695</wp:posOffset>
                </wp:positionH>
                <wp:positionV relativeFrom="paragraph">
                  <wp:posOffset>3406775</wp:posOffset>
                </wp:positionV>
                <wp:extent cx="14192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1745" y="21717"/>
                    <wp:lineTo x="21745" y="0"/>
                    <wp:lineTo x="0" y="0"/>
                  </wp:wrapPolygon>
                </wp:wrapTight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千葉県成田市役所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広報課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6"/>
                              </w:rPr>
                              <w:t>主任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b/>
                                <w:sz w:val="28"/>
                              </w:rPr>
                            </w:pP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成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田　太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郎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〒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286-8585</w:t>
                            </w:r>
                            <w:r w:rsidRPr="00563505">
                              <w:rPr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千葉県成田市花崎町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760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TEL 0476-20-1503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FAX 0476-24-1006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ind w:left="70" w:hangingChars="50" w:hanging="70"/>
                              <w:rPr>
                                <w:sz w:val="14"/>
                                <w:szCs w:val="16"/>
                              </w:rPr>
                            </w:pPr>
                            <w:r w:rsidRPr="00563505">
                              <w:rPr>
                                <w:sz w:val="14"/>
                                <w:szCs w:val="16"/>
                              </w:rPr>
                              <w:t>e-mail 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17.85pt;margin-top:268.25pt;width:111.75pt;height:138.7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" strokecolor="white">
                <v:textbox>
                  <w:txbxContent>
                    <w:p w:rsid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千葉県成田市役所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sz w:val="18"/>
                        </w:rPr>
                        <w:t>広報課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563505">
                        <w:rPr>
                          <w:rFonts w:hint="eastAsia"/>
                          <w:sz w:val="16"/>
                        </w:rPr>
                        <w:t>主任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b/>
                          <w:sz w:val="28"/>
                        </w:rPr>
                      </w:pP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成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田　太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郎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〒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286-8585</w:t>
                      </w:r>
                      <w:r w:rsidRPr="00563505">
                        <w:rPr>
                          <w:sz w:val="14"/>
                          <w:szCs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千葉県成田市花崎町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760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TEL 0476-20-1503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FAX 0476-24-1006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ind w:left="70" w:hangingChars="50" w:hanging="70"/>
                        <w:rPr>
                          <w:sz w:val="14"/>
                          <w:szCs w:val="16"/>
                        </w:rPr>
                      </w:pPr>
                      <w:r w:rsidRPr="00563505">
                        <w:rPr>
                          <w:sz w:val="14"/>
                          <w:szCs w:val="16"/>
                        </w:rPr>
                        <w:t>e-mail koho@city.narita.chiba.jp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3505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045E0866" wp14:editId="2674F3BE">
                <wp:simplePos x="0" y="0"/>
                <wp:positionH relativeFrom="margin">
                  <wp:posOffset>2303145</wp:posOffset>
                </wp:positionH>
                <wp:positionV relativeFrom="paragraph">
                  <wp:posOffset>3380105</wp:posOffset>
                </wp:positionV>
                <wp:extent cx="14192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1745" y="21717"/>
                    <wp:lineTo x="21745" y="0"/>
                    <wp:lineTo x="0" y="0"/>
                  </wp:wrapPolygon>
                </wp:wrapTight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千葉県成田市役所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広報課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6"/>
                              </w:rPr>
                              <w:t>主任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b/>
                                <w:sz w:val="28"/>
                              </w:rPr>
                            </w:pP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成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田　太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郎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〒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286-8585</w:t>
                            </w:r>
                            <w:r w:rsidRPr="00563505">
                              <w:rPr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千葉県成田市花崎町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760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TEL 0476-20-1503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FAX 0476-24-1006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ind w:left="70" w:hangingChars="50" w:hanging="70"/>
                              <w:rPr>
                                <w:sz w:val="14"/>
                                <w:szCs w:val="16"/>
                              </w:rPr>
                            </w:pPr>
                            <w:r w:rsidRPr="00563505">
                              <w:rPr>
                                <w:sz w:val="14"/>
                                <w:szCs w:val="16"/>
                              </w:rPr>
                              <w:t>e-mail 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7" type="#_x0000_t202" style="position:absolute;left:0;text-align:left;margin-left:181.35pt;margin-top:266.15pt;width:111.75pt;height:138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" strokecolor="white">
                <v:textbox>
                  <w:txbxContent>
                    <w:p w:rsid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千葉県成田市役所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sz w:val="18"/>
                        </w:rPr>
                        <w:t>広報課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563505">
                        <w:rPr>
                          <w:rFonts w:hint="eastAsia"/>
                          <w:sz w:val="16"/>
                        </w:rPr>
                        <w:t>主任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b/>
                          <w:sz w:val="28"/>
                        </w:rPr>
                      </w:pP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成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田　太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郎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〒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286-8585</w:t>
                      </w:r>
                      <w:r w:rsidRPr="00563505">
                        <w:rPr>
                          <w:sz w:val="14"/>
                          <w:szCs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千葉県成田市花崎町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760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TEL 0476-20-1503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FAX 0476-24-1006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ind w:left="70" w:hangingChars="50" w:hanging="70"/>
                        <w:rPr>
                          <w:sz w:val="14"/>
                          <w:szCs w:val="16"/>
                        </w:rPr>
                      </w:pPr>
                      <w:r w:rsidRPr="00563505">
                        <w:rPr>
                          <w:sz w:val="14"/>
                          <w:szCs w:val="16"/>
                        </w:rPr>
                        <w:t>e-mail koho@city.narita.chiba.jp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3505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6FB78CD3" wp14:editId="6FA25B75">
                <wp:simplePos x="0" y="0"/>
                <wp:positionH relativeFrom="margin">
                  <wp:posOffset>4258358</wp:posOffset>
                </wp:positionH>
                <wp:positionV relativeFrom="paragraph">
                  <wp:posOffset>3424867</wp:posOffset>
                </wp:positionV>
                <wp:extent cx="14192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1745" y="21717"/>
                    <wp:lineTo x="21745" y="0"/>
                    <wp:lineTo x="0" y="0"/>
                  </wp:wrapPolygon>
                </wp:wrapTight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千葉県成田市役所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広報課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6"/>
                              </w:rPr>
                              <w:t>主任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b/>
                                <w:sz w:val="28"/>
                              </w:rPr>
                            </w:pP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成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田　太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郎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〒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286-8585</w:t>
                            </w:r>
                            <w:r w:rsidRPr="00563505">
                              <w:rPr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千葉県成田市花崎町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760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TEL 0476-20-1503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FAX 0476-24-1006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ind w:left="70" w:hangingChars="50" w:hanging="70"/>
                              <w:rPr>
                                <w:sz w:val="14"/>
                                <w:szCs w:val="16"/>
                              </w:rPr>
                            </w:pPr>
                            <w:r w:rsidRPr="00563505">
                              <w:rPr>
                                <w:sz w:val="14"/>
                                <w:szCs w:val="16"/>
                              </w:rPr>
                              <w:t>e-mail 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28" type="#_x0000_t202" style="position:absolute;left:0;text-align:left;margin-left:335.3pt;margin-top:269.65pt;width:111.75pt;height:138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" strokecolor="white">
                <v:textbox>
                  <w:txbxContent>
                    <w:p w:rsid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千葉県成田市役所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sz w:val="18"/>
                        </w:rPr>
                        <w:t>広報課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563505">
                        <w:rPr>
                          <w:rFonts w:hint="eastAsia"/>
                          <w:sz w:val="16"/>
                        </w:rPr>
                        <w:t>主任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b/>
                          <w:sz w:val="28"/>
                        </w:rPr>
                      </w:pP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成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田　太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郎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〒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286-8585</w:t>
                      </w:r>
                      <w:r w:rsidRPr="00563505">
                        <w:rPr>
                          <w:sz w:val="14"/>
                          <w:szCs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千葉県成田市花崎町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760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TEL 0476-20-1503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FAX 0476-24-1006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ind w:left="70" w:hangingChars="50" w:hanging="70"/>
                        <w:rPr>
                          <w:sz w:val="14"/>
                          <w:szCs w:val="16"/>
                        </w:rPr>
                      </w:pPr>
                      <w:r w:rsidRPr="00563505">
                        <w:rPr>
                          <w:sz w:val="14"/>
                          <w:szCs w:val="16"/>
                        </w:rPr>
                        <w:t>e-mail koho@city.narita.chiba.jp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3505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429B8B6B" wp14:editId="644061B5">
                <wp:simplePos x="0" y="0"/>
                <wp:positionH relativeFrom="margin">
                  <wp:posOffset>6223711</wp:posOffset>
                </wp:positionH>
                <wp:positionV relativeFrom="paragraph">
                  <wp:posOffset>3411220</wp:posOffset>
                </wp:positionV>
                <wp:extent cx="14192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1745" y="21717"/>
                    <wp:lineTo x="21745" y="0"/>
                    <wp:lineTo x="0" y="0"/>
                  </wp:wrapPolygon>
                </wp:wrapTight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千葉県成田市役所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広報課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6"/>
                              </w:rPr>
                              <w:t>主任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b/>
                                <w:sz w:val="28"/>
                              </w:rPr>
                            </w:pP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成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田　太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郎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〒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286-8585</w:t>
                            </w:r>
                            <w:r w:rsidRPr="00563505">
                              <w:rPr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千葉県成田市花崎町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760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TEL 0476-20-1503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FAX 0476-24-1006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ind w:left="70" w:hangingChars="50" w:hanging="70"/>
                              <w:rPr>
                                <w:sz w:val="14"/>
                                <w:szCs w:val="16"/>
                              </w:rPr>
                            </w:pPr>
                            <w:r w:rsidRPr="00563505">
                              <w:rPr>
                                <w:sz w:val="14"/>
                                <w:szCs w:val="16"/>
                              </w:rPr>
                              <w:t>e-mail 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9" type="#_x0000_t202" style="position:absolute;left:0;text-align:left;margin-left:490.05pt;margin-top:268.6pt;width:111.75pt;height:138.7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" strokecolor="white">
                <v:textbox>
                  <w:txbxContent>
                    <w:p w:rsid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千葉県成田市役所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sz w:val="18"/>
                        </w:rPr>
                        <w:t>広報課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563505">
                        <w:rPr>
                          <w:rFonts w:hint="eastAsia"/>
                          <w:sz w:val="16"/>
                        </w:rPr>
                        <w:t>主任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b/>
                          <w:sz w:val="28"/>
                        </w:rPr>
                      </w:pP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成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田　太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郎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〒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286-8585</w:t>
                      </w:r>
                      <w:r w:rsidRPr="00563505">
                        <w:rPr>
                          <w:sz w:val="14"/>
                          <w:szCs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千葉県成田市花崎町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760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TEL 0476-20-1503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FAX 0476-24-1006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ind w:left="70" w:hangingChars="50" w:hanging="70"/>
                        <w:rPr>
                          <w:sz w:val="14"/>
                          <w:szCs w:val="16"/>
                        </w:rPr>
                      </w:pPr>
                      <w:r w:rsidRPr="00563505">
                        <w:rPr>
                          <w:sz w:val="14"/>
                          <w:szCs w:val="16"/>
                        </w:rPr>
                        <w:t>e-mail koho@city.narita.chiba.jp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3505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14F154CB" wp14:editId="094EA2C7">
                <wp:simplePos x="0" y="0"/>
                <wp:positionH relativeFrom="margin">
                  <wp:posOffset>8270875</wp:posOffset>
                </wp:positionH>
                <wp:positionV relativeFrom="paragraph">
                  <wp:posOffset>3411220</wp:posOffset>
                </wp:positionV>
                <wp:extent cx="14192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1745" y="21717"/>
                    <wp:lineTo x="21745" y="0"/>
                    <wp:lineTo x="0" y="0"/>
                  </wp:wrapPolygon>
                </wp:wrapTight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千葉県成田市役所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広報課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6"/>
                              </w:rPr>
                              <w:t>主任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b/>
                                <w:sz w:val="28"/>
                              </w:rPr>
                            </w:pP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成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田　太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郎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〒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286-8585</w:t>
                            </w:r>
                            <w:r w:rsidRPr="00563505">
                              <w:rPr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千葉県成田市花崎町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760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TEL 0476-20-1503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FAX 0476-24-1006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ind w:left="70" w:hangingChars="50" w:hanging="70"/>
                              <w:rPr>
                                <w:sz w:val="14"/>
                                <w:szCs w:val="16"/>
                              </w:rPr>
                            </w:pPr>
                            <w:r w:rsidRPr="00563505">
                              <w:rPr>
                                <w:sz w:val="14"/>
                                <w:szCs w:val="16"/>
                              </w:rPr>
                              <w:t>e-mail 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0" type="#_x0000_t202" style="position:absolute;left:0;text-align:left;margin-left:651.25pt;margin-top:268.6pt;width:111.75pt;height:138.7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" strokecolor="white">
                <v:textbox>
                  <w:txbxContent>
                    <w:p w:rsid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千葉県成田市役所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sz w:val="18"/>
                        </w:rPr>
                        <w:t>広報課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563505">
                        <w:rPr>
                          <w:rFonts w:hint="eastAsia"/>
                          <w:sz w:val="16"/>
                        </w:rPr>
                        <w:t>主任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b/>
                          <w:sz w:val="28"/>
                        </w:rPr>
                      </w:pP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成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田　太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郎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〒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286-8585</w:t>
                      </w:r>
                      <w:r w:rsidRPr="00563505">
                        <w:rPr>
                          <w:sz w:val="14"/>
                          <w:szCs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千葉県成田市花崎町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760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TEL 0476-20-1503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FAX 0476-24-1006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ind w:left="70" w:hangingChars="50" w:hanging="70"/>
                        <w:rPr>
                          <w:sz w:val="14"/>
                          <w:szCs w:val="16"/>
                        </w:rPr>
                      </w:pPr>
                      <w:r w:rsidRPr="00563505">
                        <w:rPr>
                          <w:sz w:val="14"/>
                          <w:szCs w:val="16"/>
                        </w:rPr>
                        <w:t>e-mail koho@city.narita.chiba.jp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3505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8C75428" wp14:editId="01F44E4A">
                <wp:simplePos x="0" y="0"/>
                <wp:positionH relativeFrom="margin">
                  <wp:posOffset>8268970</wp:posOffset>
                </wp:positionH>
                <wp:positionV relativeFrom="paragraph">
                  <wp:posOffset>120015</wp:posOffset>
                </wp:positionV>
                <wp:extent cx="14192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1745" y="21717"/>
                    <wp:lineTo x="21745" y="0"/>
                    <wp:lineTo x="0" y="0"/>
                  </wp:wrapPolygon>
                </wp:wrapTight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千葉県成田市役所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広報課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6"/>
                              </w:rPr>
                              <w:t>主任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b/>
                                <w:sz w:val="28"/>
                              </w:rPr>
                            </w:pP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成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田　太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郎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〒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286-8585</w:t>
                            </w:r>
                            <w:r w:rsidRPr="00563505">
                              <w:rPr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千葉県成田市花崎町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760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TEL 0476-20-1503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FAX 0476-24-1006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ind w:left="70" w:hangingChars="50" w:hanging="70"/>
                              <w:rPr>
                                <w:sz w:val="14"/>
                                <w:szCs w:val="16"/>
                              </w:rPr>
                            </w:pPr>
                            <w:r w:rsidRPr="00563505">
                              <w:rPr>
                                <w:sz w:val="14"/>
                                <w:szCs w:val="16"/>
                              </w:rPr>
                              <w:t>e-mail 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1" type="#_x0000_t202" style="position:absolute;left:0;text-align:left;margin-left:651.1pt;margin-top:9.45pt;width:111.75pt;height:138.7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" strokecolor="white">
                <v:textbox>
                  <w:txbxContent>
                    <w:p w:rsid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千葉県成田市役所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sz w:val="18"/>
                        </w:rPr>
                        <w:t>広報課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563505">
                        <w:rPr>
                          <w:rFonts w:hint="eastAsia"/>
                          <w:sz w:val="16"/>
                        </w:rPr>
                        <w:t>主任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b/>
                          <w:sz w:val="28"/>
                        </w:rPr>
                      </w:pP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成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田　太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郎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〒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286-8585</w:t>
                      </w:r>
                      <w:r w:rsidRPr="00563505">
                        <w:rPr>
                          <w:sz w:val="14"/>
                          <w:szCs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千葉県成田市花崎町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760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TEL 0476-20-1503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FAX 0476-24-1006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ind w:left="70" w:hangingChars="50" w:hanging="70"/>
                        <w:rPr>
                          <w:sz w:val="14"/>
                          <w:szCs w:val="16"/>
                        </w:rPr>
                      </w:pPr>
                      <w:r w:rsidRPr="00563505">
                        <w:rPr>
                          <w:sz w:val="14"/>
                          <w:szCs w:val="16"/>
                        </w:rPr>
                        <w:t>e-mail koho@city.narita.chiba.jp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3505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146C1280" wp14:editId="110E7306">
                <wp:simplePos x="0" y="0"/>
                <wp:positionH relativeFrom="margin">
                  <wp:posOffset>6223000</wp:posOffset>
                </wp:positionH>
                <wp:positionV relativeFrom="paragraph">
                  <wp:posOffset>91440</wp:posOffset>
                </wp:positionV>
                <wp:extent cx="14192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1745" y="21717"/>
                    <wp:lineTo x="21745" y="0"/>
                    <wp:lineTo x="0" y="0"/>
                  </wp:wrapPolygon>
                </wp:wrapTight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千葉県成田市役所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広報課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6"/>
                              </w:rPr>
                              <w:t>主任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b/>
                                <w:sz w:val="28"/>
                              </w:rPr>
                            </w:pP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成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田　太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郎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〒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286-8585</w:t>
                            </w:r>
                            <w:r w:rsidRPr="00563505">
                              <w:rPr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千葉県成田市花崎町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760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TEL 0476-20-1503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FAX 0476-24-1006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ind w:left="70" w:hangingChars="50" w:hanging="70"/>
                              <w:rPr>
                                <w:sz w:val="14"/>
                                <w:szCs w:val="16"/>
                              </w:rPr>
                            </w:pPr>
                            <w:r w:rsidRPr="00563505">
                              <w:rPr>
                                <w:sz w:val="14"/>
                                <w:szCs w:val="16"/>
                              </w:rPr>
                              <w:t>e-mail 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2" type="#_x0000_t202" style="position:absolute;left:0;text-align:left;margin-left:490pt;margin-top:7.2pt;width:111.75pt;height:138.7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" strokecolor="white">
                <v:textbox>
                  <w:txbxContent>
                    <w:p w:rsid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千葉県成田市役所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sz w:val="18"/>
                        </w:rPr>
                        <w:t>広報課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563505">
                        <w:rPr>
                          <w:rFonts w:hint="eastAsia"/>
                          <w:sz w:val="16"/>
                        </w:rPr>
                        <w:t>主任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b/>
                          <w:sz w:val="28"/>
                        </w:rPr>
                      </w:pP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成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田　太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郎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〒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286-8585</w:t>
                      </w:r>
                      <w:r w:rsidRPr="00563505">
                        <w:rPr>
                          <w:sz w:val="14"/>
                          <w:szCs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千葉県成田市花崎町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760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TEL 0476-20-1503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FAX 0476-24-1006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ind w:left="70" w:hangingChars="50" w:hanging="70"/>
                        <w:rPr>
                          <w:sz w:val="14"/>
                          <w:szCs w:val="16"/>
                        </w:rPr>
                      </w:pPr>
                      <w:r w:rsidRPr="00563505">
                        <w:rPr>
                          <w:sz w:val="14"/>
                          <w:szCs w:val="16"/>
                        </w:rPr>
                        <w:t>e-mail koho@city.narita.chiba.jp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3505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25F7256" wp14:editId="52B2402E">
                <wp:simplePos x="0" y="0"/>
                <wp:positionH relativeFrom="margin">
                  <wp:posOffset>4257040</wp:posOffset>
                </wp:positionH>
                <wp:positionV relativeFrom="paragraph">
                  <wp:posOffset>92075</wp:posOffset>
                </wp:positionV>
                <wp:extent cx="14192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1745" y="21717"/>
                    <wp:lineTo x="21745" y="0"/>
                    <wp:lineTo x="0" y="0"/>
                  </wp:wrapPolygon>
                </wp:wrapTight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千葉県成田市役所</w:t>
                            </w: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広報課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6"/>
                              </w:rPr>
                              <w:t>主任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b/>
                                <w:sz w:val="28"/>
                              </w:rPr>
                            </w:pP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成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田　太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郎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〒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286-8585</w:t>
                            </w:r>
                            <w:r w:rsidRPr="00563505">
                              <w:rPr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千葉県成田市花崎町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760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TEL 0476-20-1503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FAX 0476-24-1006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ind w:left="70" w:hangingChars="50" w:hanging="70"/>
                              <w:rPr>
                                <w:sz w:val="14"/>
                                <w:szCs w:val="16"/>
                              </w:rPr>
                            </w:pPr>
                            <w:r w:rsidRPr="00563505">
                              <w:rPr>
                                <w:sz w:val="14"/>
                                <w:szCs w:val="16"/>
                              </w:rPr>
                              <w:t>e-mail 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3" type="#_x0000_t202" style="position:absolute;left:0;text-align:left;margin-left:335.2pt;margin-top:7.25pt;width:111.75pt;height:138.7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" strokecolor="white">
                <v:textbox>
                  <w:txbxContent>
                    <w:p w:rsid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千葉県成田市役所</w:t>
                      </w:r>
                      <w:r w:rsidRPr="00563505">
                        <w:rPr>
                          <w:rFonts w:hint="eastAsia"/>
                          <w:sz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広報課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563505">
                        <w:rPr>
                          <w:rFonts w:hint="eastAsia"/>
                          <w:sz w:val="16"/>
                        </w:rPr>
                        <w:t>主任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b/>
                          <w:sz w:val="28"/>
                        </w:rPr>
                      </w:pP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成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田　太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郎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〒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286-8585</w:t>
                      </w:r>
                      <w:r w:rsidRPr="00563505">
                        <w:rPr>
                          <w:sz w:val="14"/>
                          <w:szCs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千葉県成田市花崎町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760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TEL 0476-20-1503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FAX 0476-24-1006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ind w:left="70" w:hangingChars="50" w:hanging="70"/>
                        <w:rPr>
                          <w:sz w:val="14"/>
                          <w:szCs w:val="16"/>
                        </w:rPr>
                      </w:pPr>
                      <w:r w:rsidRPr="00563505">
                        <w:rPr>
                          <w:sz w:val="14"/>
                          <w:szCs w:val="16"/>
                        </w:rPr>
                        <w:t>e-mail koho@city.narita.chiba.jp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3505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B5516FB" wp14:editId="2A5F4EBC">
                <wp:simplePos x="0" y="0"/>
                <wp:positionH relativeFrom="margin">
                  <wp:posOffset>2264410</wp:posOffset>
                </wp:positionH>
                <wp:positionV relativeFrom="paragraph">
                  <wp:posOffset>76835</wp:posOffset>
                </wp:positionV>
                <wp:extent cx="14192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1745" y="21717"/>
                    <wp:lineTo x="21745" y="0"/>
                    <wp:lineTo x="0" y="0"/>
                  </wp:wrapPolygon>
                </wp:wrapTight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千葉県成田市役所</w:t>
                            </w: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広報課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6"/>
                              </w:rPr>
                              <w:t>主任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b/>
                                <w:sz w:val="28"/>
                              </w:rPr>
                            </w:pP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成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田　太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郎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〒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286-8585</w:t>
                            </w:r>
                            <w:r w:rsidRPr="00563505">
                              <w:rPr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千葉県成田市花崎町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760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TEL 0476-20-1503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FAX 0476-24-1006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ind w:left="70" w:hangingChars="50" w:hanging="70"/>
                              <w:rPr>
                                <w:sz w:val="14"/>
                                <w:szCs w:val="16"/>
                              </w:rPr>
                            </w:pPr>
                            <w:r w:rsidRPr="00563505">
                              <w:rPr>
                                <w:sz w:val="14"/>
                                <w:szCs w:val="16"/>
                              </w:rPr>
                              <w:t>e-mail 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4" type="#_x0000_t202" style="position:absolute;left:0;text-align:left;margin-left:178.3pt;margin-top:6.05pt;width:111.75pt;height:138.7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" strokecolor="white">
                <v:textbox>
                  <w:txbxContent>
                    <w:p w:rsid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千葉県成田市役所</w:t>
                      </w:r>
                      <w:r w:rsidRPr="00563505">
                        <w:rPr>
                          <w:rFonts w:hint="eastAsia"/>
                          <w:sz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広報課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563505">
                        <w:rPr>
                          <w:rFonts w:hint="eastAsia"/>
                          <w:sz w:val="16"/>
                        </w:rPr>
                        <w:t>主任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b/>
                          <w:sz w:val="28"/>
                        </w:rPr>
                      </w:pP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成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田　太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郎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〒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286-8585</w:t>
                      </w:r>
                      <w:r w:rsidRPr="00563505">
                        <w:rPr>
                          <w:sz w:val="14"/>
                          <w:szCs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千葉県成田市花崎町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760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TEL 0476-20-1503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FAX 0476-24-1006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ind w:left="70" w:hangingChars="50" w:hanging="70"/>
                        <w:rPr>
                          <w:sz w:val="14"/>
                          <w:szCs w:val="16"/>
                        </w:rPr>
                      </w:pPr>
                      <w:r w:rsidRPr="00563505">
                        <w:rPr>
                          <w:sz w:val="14"/>
                          <w:szCs w:val="16"/>
                        </w:rPr>
                        <w:t>e-mail koho@city.narita.chiba.jp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3505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255C5AF0" wp14:editId="63197E74">
                <wp:simplePos x="0" y="0"/>
                <wp:positionH relativeFrom="margin">
                  <wp:posOffset>231775</wp:posOffset>
                </wp:positionH>
                <wp:positionV relativeFrom="paragraph">
                  <wp:posOffset>76200</wp:posOffset>
                </wp:positionV>
                <wp:extent cx="14192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1745" y="21717"/>
                    <wp:lineTo x="21745" y="0"/>
                    <wp:lineTo x="0" y="0"/>
                  </wp:wrapPolygon>
                </wp:wrapTight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千葉県成田市役所</w:t>
                            </w: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8"/>
                              </w:rPr>
                              <w:t>広報課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0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6"/>
                              </w:rPr>
                              <w:t>主任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b/>
                                <w:sz w:val="28"/>
                              </w:rPr>
                            </w:pP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成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田　太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563505">
                              <w:rPr>
                                <w:rFonts w:hint="eastAsia"/>
                                <w:b/>
                                <w:sz w:val="28"/>
                              </w:rPr>
                              <w:t>郎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</w:p>
                          <w:p w:rsid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〒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286-8585</w:t>
                            </w:r>
                            <w:r w:rsidRPr="00563505">
                              <w:rPr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  <w:szCs w:val="18"/>
                              </w:rPr>
                            </w:pP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千葉県成田市花崎町</w:t>
                            </w:r>
                            <w:r w:rsidRPr="00563505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760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TEL 0476-20-1503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rPr>
                                <w:sz w:val="14"/>
                              </w:rPr>
                            </w:pPr>
                            <w:r w:rsidRPr="00563505">
                              <w:rPr>
                                <w:sz w:val="14"/>
                              </w:rPr>
                              <w:t>FAX 0476-24-1006</w:t>
                            </w:r>
                          </w:p>
                          <w:p w:rsidR="00563505" w:rsidRPr="00563505" w:rsidRDefault="00563505" w:rsidP="00563505">
                            <w:pPr>
                              <w:spacing w:line="0" w:lineRule="atLeast"/>
                              <w:ind w:left="70" w:hangingChars="50" w:hanging="70"/>
                              <w:rPr>
                                <w:sz w:val="14"/>
                                <w:szCs w:val="16"/>
                              </w:rPr>
                            </w:pPr>
                            <w:r w:rsidRPr="00563505">
                              <w:rPr>
                                <w:sz w:val="14"/>
                                <w:szCs w:val="16"/>
                              </w:rPr>
                              <w:t>e-mail 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5" type="#_x0000_t202" style="position:absolute;left:0;text-align:left;margin-left:18.25pt;margin-top:6pt;width:111.75pt;height:138.7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" strokecolor="white">
                <v:textbox>
                  <w:txbxContent>
                    <w:p w:rsid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千葉県成田市役所</w:t>
                      </w:r>
                      <w:r w:rsidRPr="00563505">
                        <w:rPr>
                          <w:rFonts w:hint="eastAsia"/>
                          <w:sz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563505">
                        <w:rPr>
                          <w:rFonts w:hint="eastAsia"/>
                          <w:sz w:val="18"/>
                        </w:rPr>
                        <w:t>広報課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0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563505">
                        <w:rPr>
                          <w:rFonts w:hint="eastAsia"/>
                          <w:sz w:val="16"/>
                        </w:rPr>
                        <w:t>主任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b/>
                          <w:sz w:val="28"/>
                        </w:rPr>
                      </w:pP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成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田　太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563505">
                        <w:rPr>
                          <w:rFonts w:hint="eastAsia"/>
                          <w:b/>
                          <w:sz w:val="28"/>
                        </w:rPr>
                        <w:t>郎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</w:p>
                    <w:p w:rsid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〒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286-8585</w:t>
                      </w:r>
                      <w:r w:rsidRPr="00563505">
                        <w:rPr>
                          <w:sz w:val="14"/>
                          <w:szCs w:val="18"/>
                        </w:rPr>
                        <w:t xml:space="preserve"> 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  <w:szCs w:val="18"/>
                        </w:rPr>
                      </w:pP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千葉県成田市花崎町</w:t>
                      </w:r>
                      <w:r w:rsidRPr="00563505">
                        <w:rPr>
                          <w:rFonts w:hint="eastAsia"/>
                          <w:sz w:val="14"/>
                          <w:szCs w:val="18"/>
                        </w:rPr>
                        <w:t>760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TEL 0476-20-1503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rPr>
                          <w:sz w:val="14"/>
                        </w:rPr>
                      </w:pPr>
                      <w:r w:rsidRPr="00563505">
                        <w:rPr>
                          <w:sz w:val="14"/>
                        </w:rPr>
                        <w:t>FAX 0476-24-1006</w:t>
                      </w:r>
                    </w:p>
                    <w:p w:rsidR="00563505" w:rsidRPr="00563505" w:rsidRDefault="00563505" w:rsidP="00563505">
                      <w:pPr>
                        <w:spacing w:line="0" w:lineRule="atLeast"/>
                        <w:ind w:left="70" w:hangingChars="50" w:hanging="70"/>
                        <w:rPr>
                          <w:sz w:val="14"/>
                          <w:szCs w:val="16"/>
                        </w:rPr>
                      </w:pPr>
                      <w:r w:rsidRPr="00563505">
                        <w:rPr>
                          <w:sz w:val="14"/>
                          <w:szCs w:val="16"/>
                        </w:rPr>
                        <w:t>e-mail koho@city.narita.chiba.jp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22088">
        <w:rPr>
          <w:rFonts w:hint="eastAsia"/>
        </w:rPr>
        <w:t xml:space="preserve"> </w:t>
      </w:r>
      <w:bookmarkStart w:id="0" w:name="_GoBack"/>
      <w:bookmarkEnd w:id="0"/>
    </w:p>
    <w:sectPr w:rsidR="00993136" w:rsidSect="00CE66E6">
      <w:pgSz w:w="16838" w:h="11906" w:orient="landscape" w:code="9"/>
      <w:pgMar w:top="794" w:right="624" w:bottom="794" w:left="62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E11" w:rsidRDefault="00C14E11" w:rsidP="00E01158">
      <w:r>
        <w:separator/>
      </w:r>
    </w:p>
  </w:endnote>
  <w:endnote w:type="continuationSeparator" w:id="0">
    <w:p w:rsidR="00C14E11" w:rsidRDefault="00C14E11" w:rsidP="00E01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E11" w:rsidRDefault="00C14E11" w:rsidP="00E01158">
      <w:r>
        <w:separator/>
      </w:r>
    </w:p>
  </w:footnote>
  <w:footnote w:type="continuationSeparator" w:id="0">
    <w:p w:rsidR="00C14E11" w:rsidRDefault="00C14E11" w:rsidP="00E011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documentProtection w:edit="forms" w:enforcement="0"/>
  <w:defaultTabStop w:val="840"/>
  <w:drawingGridHorizontalSpacing w:val="181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E11"/>
    <w:rsid w:val="000005A3"/>
    <w:rsid w:val="00003C80"/>
    <w:rsid w:val="00003D8B"/>
    <w:rsid w:val="00005401"/>
    <w:rsid w:val="0001102F"/>
    <w:rsid w:val="0001184A"/>
    <w:rsid w:val="00013B3F"/>
    <w:rsid w:val="00015899"/>
    <w:rsid w:val="000169F9"/>
    <w:rsid w:val="000174E0"/>
    <w:rsid w:val="000175EB"/>
    <w:rsid w:val="00022AB9"/>
    <w:rsid w:val="00023F80"/>
    <w:rsid w:val="00024ECF"/>
    <w:rsid w:val="00025B49"/>
    <w:rsid w:val="000276D9"/>
    <w:rsid w:val="00030FE8"/>
    <w:rsid w:val="00033CF0"/>
    <w:rsid w:val="0003500B"/>
    <w:rsid w:val="00041816"/>
    <w:rsid w:val="00043AE5"/>
    <w:rsid w:val="0004406C"/>
    <w:rsid w:val="000444D5"/>
    <w:rsid w:val="00044B70"/>
    <w:rsid w:val="00045273"/>
    <w:rsid w:val="000454D9"/>
    <w:rsid w:val="00045C9F"/>
    <w:rsid w:val="000467FF"/>
    <w:rsid w:val="00046AA1"/>
    <w:rsid w:val="000552FB"/>
    <w:rsid w:val="000648F2"/>
    <w:rsid w:val="00064EBF"/>
    <w:rsid w:val="0006527E"/>
    <w:rsid w:val="00067FBC"/>
    <w:rsid w:val="00071C4D"/>
    <w:rsid w:val="00073A3A"/>
    <w:rsid w:val="00075DCB"/>
    <w:rsid w:val="000762F4"/>
    <w:rsid w:val="00077FAE"/>
    <w:rsid w:val="000824F6"/>
    <w:rsid w:val="0008261A"/>
    <w:rsid w:val="000856F0"/>
    <w:rsid w:val="0009128F"/>
    <w:rsid w:val="00091E5F"/>
    <w:rsid w:val="00092EB6"/>
    <w:rsid w:val="00094F18"/>
    <w:rsid w:val="00095EC5"/>
    <w:rsid w:val="00095F09"/>
    <w:rsid w:val="000A229E"/>
    <w:rsid w:val="000A27C7"/>
    <w:rsid w:val="000A40C9"/>
    <w:rsid w:val="000A4D09"/>
    <w:rsid w:val="000A50DF"/>
    <w:rsid w:val="000B2402"/>
    <w:rsid w:val="000B73B8"/>
    <w:rsid w:val="000B7584"/>
    <w:rsid w:val="000C076A"/>
    <w:rsid w:val="000C2D34"/>
    <w:rsid w:val="000C39BE"/>
    <w:rsid w:val="000C4836"/>
    <w:rsid w:val="000C54AC"/>
    <w:rsid w:val="000C5973"/>
    <w:rsid w:val="000C750A"/>
    <w:rsid w:val="000C7968"/>
    <w:rsid w:val="000D0343"/>
    <w:rsid w:val="000D0D65"/>
    <w:rsid w:val="000D1588"/>
    <w:rsid w:val="000D1CC2"/>
    <w:rsid w:val="000D4FD6"/>
    <w:rsid w:val="000D5248"/>
    <w:rsid w:val="000D52E9"/>
    <w:rsid w:val="000D7280"/>
    <w:rsid w:val="000E3FED"/>
    <w:rsid w:val="000E5F06"/>
    <w:rsid w:val="000F2D2D"/>
    <w:rsid w:val="000F3B88"/>
    <w:rsid w:val="000F3E4D"/>
    <w:rsid w:val="000F4EB5"/>
    <w:rsid w:val="000F7620"/>
    <w:rsid w:val="000F766B"/>
    <w:rsid w:val="001017F1"/>
    <w:rsid w:val="001031B6"/>
    <w:rsid w:val="00105CF2"/>
    <w:rsid w:val="001117DC"/>
    <w:rsid w:val="00115708"/>
    <w:rsid w:val="001201A2"/>
    <w:rsid w:val="0012026F"/>
    <w:rsid w:val="001217A2"/>
    <w:rsid w:val="00121C36"/>
    <w:rsid w:val="00121C6A"/>
    <w:rsid w:val="0012523A"/>
    <w:rsid w:val="00126D3F"/>
    <w:rsid w:val="00127213"/>
    <w:rsid w:val="00130BF9"/>
    <w:rsid w:val="00132F92"/>
    <w:rsid w:val="00134BD2"/>
    <w:rsid w:val="001363AB"/>
    <w:rsid w:val="001363D8"/>
    <w:rsid w:val="00141825"/>
    <w:rsid w:val="0014227C"/>
    <w:rsid w:val="001430CF"/>
    <w:rsid w:val="0014361B"/>
    <w:rsid w:val="00143C6B"/>
    <w:rsid w:val="001444E7"/>
    <w:rsid w:val="00155FD4"/>
    <w:rsid w:val="001560B3"/>
    <w:rsid w:val="00163148"/>
    <w:rsid w:val="00164020"/>
    <w:rsid w:val="00165434"/>
    <w:rsid w:val="00170ABE"/>
    <w:rsid w:val="001721CE"/>
    <w:rsid w:val="001727C5"/>
    <w:rsid w:val="001746AE"/>
    <w:rsid w:val="00180A8B"/>
    <w:rsid w:val="0018155E"/>
    <w:rsid w:val="00182535"/>
    <w:rsid w:val="00183F8E"/>
    <w:rsid w:val="00186E68"/>
    <w:rsid w:val="00192150"/>
    <w:rsid w:val="0019229C"/>
    <w:rsid w:val="001925D9"/>
    <w:rsid w:val="00192EFD"/>
    <w:rsid w:val="001934C2"/>
    <w:rsid w:val="00194862"/>
    <w:rsid w:val="0019590C"/>
    <w:rsid w:val="001A05FD"/>
    <w:rsid w:val="001A079F"/>
    <w:rsid w:val="001A194D"/>
    <w:rsid w:val="001A3E16"/>
    <w:rsid w:val="001A403A"/>
    <w:rsid w:val="001A71CF"/>
    <w:rsid w:val="001A7666"/>
    <w:rsid w:val="001A784D"/>
    <w:rsid w:val="001B01BB"/>
    <w:rsid w:val="001B13DB"/>
    <w:rsid w:val="001B3EA1"/>
    <w:rsid w:val="001B4A19"/>
    <w:rsid w:val="001B61F9"/>
    <w:rsid w:val="001B6BD2"/>
    <w:rsid w:val="001C0AA4"/>
    <w:rsid w:val="001C12AE"/>
    <w:rsid w:val="001C137C"/>
    <w:rsid w:val="001C1818"/>
    <w:rsid w:val="001C2099"/>
    <w:rsid w:val="001C2E8F"/>
    <w:rsid w:val="001C4953"/>
    <w:rsid w:val="001C52D1"/>
    <w:rsid w:val="001C60A2"/>
    <w:rsid w:val="001C6FEB"/>
    <w:rsid w:val="001D3B2F"/>
    <w:rsid w:val="001D4AC6"/>
    <w:rsid w:val="001D6A4E"/>
    <w:rsid w:val="001D7EA9"/>
    <w:rsid w:val="001E1D77"/>
    <w:rsid w:val="001E338E"/>
    <w:rsid w:val="001E3725"/>
    <w:rsid w:val="001E5393"/>
    <w:rsid w:val="001E5DEE"/>
    <w:rsid w:val="001E7A8C"/>
    <w:rsid w:val="001F02CC"/>
    <w:rsid w:val="001F1AC1"/>
    <w:rsid w:val="001F34EB"/>
    <w:rsid w:val="001F3D2A"/>
    <w:rsid w:val="001F466C"/>
    <w:rsid w:val="001F52AB"/>
    <w:rsid w:val="00200A6E"/>
    <w:rsid w:val="0020386B"/>
    <w:rsid w:val="002041C9"/>
    <w:rsid w:val="00206C67"/>
    <w:rsid w:val="002144A4"/>
    <w:rsid w:val="002148E6"/>
    <w:rsid w:val="0021639D"/>
    <w:rsid w:val="002224A4"/>
    <w:rsid w:val="002244CE"/>
    <w:rsid w:val="0022467D"/>
    <w:rsid w:val="00224ED7"/>
    <w:rsid w:val="00227EEA"/>
    <w:rsid w:val="0023124C"/>
    <w:rsid w:val="00231EA0"/>
    <w:rsid w:val="00232935"/>
    <w:rsid w:val="0023717D"/>
    <w:rsid w:val="00237B41"/>
    <w:rsid w:val="002420A6"/>
    <w:rsid w:val="00251DF7"/>
    <w:rsid w:val="00251EF5"/>
    <w:rsid w:val="00253C2A"/>
    <w:rsid w:val="00254332"/>
    <w:rsid w:val="0025434B"/>
    <w:rsid w:val="00260BE9"/>
    <w:rsid w:val="00265591"/>
    <w:rsid w:val="00265E7A"/>
    <w:rsid w:val="00271F77"/>
    <w:rsid w:val="002730A2"/>
    <w:rsid w:val="00274897"/>
    <w:rsid w:val="00280B92"/>
    <w:rsid w:val="0028153A"/>
    <w:rsid w:val="00282A34"/>
    <w:rsid w:val="0028317C"/>
    <w:rsid w:val="002849BC"/>
    <w:rsid w:val="00287904"/>
    <w:rsid w:val="002944D3"/>
    <w:rsid w:val="00295379"/>
    <w:rsid w:val="00295386"/>
    <w:rsid w:val="002A02B5"/>
    <w:rsid w:val="002A0A39"/>
    <w:rsid w:val="002A0AD6"/>
    <w:rsid w:val="002A1834"/>
    <w:rsid w:val="002A22E0"/>
    <w:rsid w:val="002A4C41"/>
    <w:rsid w:val="002A52A3"/>
    <w:rsid w:val="002A5F4B"/>
    <w:rsid w:val="002A6DBC"/>
    <w:rsid w:val="002B2923"/>
    <w:rsid w:val="002B4615"/>
    <w:rsid w:val="002B5C44"/>
    <w:rsid w:val="002C0E29"/>
    <w:rsid w:val="002C0F3B"/>
    <w:rsid w:val="002C146B"/>
    <w:rsid w:val="002C25B3"/>
    <w:rsid w:val="002C2CBE"/>
    <w:rsid w:val="002C64BF"/>
    <w:rsid w:val="002D0234"/>
    <w:rsid w:val="002D0320"/>
    <w:rsid w:val="002D042D"/>
    <w:rsid w:val="002D0C6B"/>
    <w:rsid w:val="002D1D90"/>
    <w:rsid w:val="002D3116"/>
    <w:rsid w:val="002D3537"/>
    <w:rsid w:val="002D4823"/>
    <w:rsid w:val="002D55DF"/>
    <w:rsid w:val="002D5E2E"/>
    <w:rsid w:val="002D6EDC"/>
    <w:rsid w:val="002D723C"/>
    <w:rsid w:val="002E19C0"/>
    <w:rsid w:val="002E1A01"/>
    <w:rsid w:val="002E1FED"/>
    <w:rsid w:val="002E25AC"/>
    <w:rsid w:val="002E3A39"/>
    <w:rsid w:val="002E3E6E"/>
    <w:rsid w:val="002E55AD"/>
    <w:rsid w:val="002E5D6A"/>
    <w:rsid w:val="002E5E8B"/>
    <w:rsid w:val="002E6E0E"/>
    <w:rsid w:val="002F05A5"/>
    <w:rsid w:val="002F0CFE"/>
    <w:rsid w:val="002F16B4"/>
    <w:rsid w:val="002F2580"/>
    <w:rsid w:val="002F34B0"/>
    <w:rsid w:val="002F3D8E"/>
    <w:rsid w:val="002F45B3"/>
    <w:rsid w:val="002F70BA"/>
    <w:rsid w:val="00301573"/>
    <w:rsid w:val="0030280C"/>
    <w:rsid w:val="00307F37"/>
    <w:rsid w:val="003107C8"/>
    <w:rsid w:val="0031105E"/>
    <w:rsid w:val="003110B1"/>
    <w:rsid w:val="00313EC1"/>
    <w:rsid w:val="003142ED"/>
    <w:rsid w:val="00315555"/>
    <w:rsid w:val="0031775B"/>
    <w:rsid w:val="00320711"/>
    <w:rsid w:val="0032150C"/>
    <w:rsid w:val="0032154B"/>
    <w:rsid w:val="00322099"/>
    <w:rsid w:val="003232C1"/>
    <w:rsid w:val="003248EA"/>
    <w:rsid w:val="00324EDC"/>
    <w:rsid w:val="0032512C"/>
    <w:rsid w:val="003300BA"/>
    <w:rsid w:val="003325A2"/>
    <w:rsid w:val="00332B32"/>
    <w:rsid w:val="003336B6"/>
    <w:rsid w:val="003401FA"/>
    <w:rsid w:val="00341888"/>
    <w:rsid w:val="003421CF"/>
    <w:rsid w:val="00342F71"/>
    <w:rsid w:val="003430E4"/>
    <w:rsid w:val="00344B29"/>
    <w:rsid w:val="00350DBB"/>
    <w:rsid w:val="00352B0D"/>
    <w:rsid w:val="00356CD0"/>
    <w:rsid w:val="00370DD2"/>
    <w:rsid w:val="00372E39"/>
    <w:rsid w:val="00376F31"/>
    <w:rsid w:val="0038103A"/>
    <w:rsid w:val="00381D14"/>
    <w:rsid w:val="00382082"/>
    <w:rsid w:val="0038610C"/>
    <w:rsid w:val="00386EEA"/>
    <w:rsid w:val="003904A6"/>
    <w:rsid w:val="00393542"/>
    <w:rsid w:val="0039461E"/>
    <w:rsid w:val="003A16C2"/>
    <w:rsid w:val="003A223C"/>
    <w:rsid w:val="003A504E"/>
    <w:rsid w:val="003A5C67"/>
    <w:rsid w:val="003A72E5"/>
    <w:rsid w:val="003B212B"/>
    <w:rsid w:val="003B5E05"/>
    <w:rsid w:val="003B6459"/>
    <w:rsid w:val="003B6C70"/>
    <w:rsid w:val="003C1D8A"/>
    <w:rsid w:val="003C3696"/>
    <w:rsid w:val="003C4FD9"/>
    <w:rsid w:val="003C5EE9"/>
    <w:rsid w:val="003C607F"/>
    <w:rsid w:val="003C6305"/>
    <w:rsid w:val="003C6A58"/>
    <w:rsid w:val="003C7484"/>
    <w:rsid w:val="003C759D"/>
    <w:rsid w:val="003D0ACF"/>
    <w:rsid w:val="003D7F27"/>
    <w:rsid w:val="003E5FB3"/>
    <w:rsid w:val="003E6BAA"/>
    <w:rsid w:val="003E7CAD"/>
    <w:rsid w:val="003F2BDA"/>
    <w:rsid w:val="003F3695"/>
    <w:rsid w:val="003F694D"/>
    <w:rsid w:val="00401B28"/>
    <w:rsid w:val="00404759"/>
    <w:rsid w:val="004051EE"/>
    <w:rsid w:val="00407D55"/>
    <w:rsid w:val="00410957"/>
    <w:rsid w:val="00412102"/>
    <w:rsid w:val="00413397"/>
    <w:rsid w:val="0041398A"/>
    <w:rsid w:val="0041401C"/>
    <w:rsid w:val="00414D88"/>
    <w:rsid w:val="00426101"/>
    <w:rsid w:val="00426CDB"/>
    <w:rsid w:val="004273EC"/>
    <w:rsid w:val="00430623"/>
    <w:rsid w:val="00431886"/>
    <w:rsid w:val="00432453"/>
    <w:rsid w:val="00433E65"/>
    <w:rsid w:val="004349C5"/>
    <w:rsid w:val="0043587C"/>
    <w:rsid w:val="0043606E"/>
    <w:rsid w:val="00436F89"/>
    <w:rsid w:val="0043761D"/>
    <w:rsid w:val="004411C0"/>
    <w:rsid w:val="00442EBF"/>
    <w:rsid w:val="00444510"/>
    <w:rsid w:val="004462FD"/>
    <w:rsid w:val="00450471"/>
    <w:rsid w:val="0045384E"/>
    <w:rsid w:val="00455AED"/>
    <w:rsid w:val="004603A7"/>
    <w:rsid w:val="00460478"/>
    <w:rsid w:val="00461AD7"/>
    <w:rsid w:val="004650B5"/>
    <w:rsid w:val="00470A67"/>
    <w:rsid w:val="004714BB"/>
    <w:rsid w:val="004755BA"/>
    <w:rsid w:val="004763A7"/>
    <w:rsid w:val="004806C3"/>
    <w:rsid w:val="00482947"/>
    <w:rsid w:val="00484600"/>
    <w:rsid w:val="0048498D"/>
    <w:rsid w:val="00485CB4"/>
    <w:rsid w:val="00486762"/>
    <w:rsid w:val="004872BC"/>
    <w:rsid w:val="0049027B"/>
    <w:rsid w:val="0049033C"/>
    <w:rsid w:val="00492279"/>
    <w:rsid w:val="00494611"/>
    <w:rsid w:val="00496FC4"/>
    <w:rsid w:val="004976AF"/>
    <w:rsid w:val="004A0FEA"/>
    <w:rsid w:val="004A2DD6"/>
    <w:rsid w:val="004A474C"/>
    <w:rsid w:val="004A4E5E"/>
    <w:rsid w:val="004A5CAD"/>
    <w:rsid w:val="004A603F"/>
    <w:rsid w:val="004B19EC"/>
    <w:rsid w:val="004B5CED"/>
    <w:rsid w:val="004B5EA1"/>
    <w:rsid w:val="004B70F9"/>
    <w:rsid w:val="004B7298"/>
    <w:rsid w:val="004C0020"/>
    <w:rsid w:val="004C1193"/>
    <w:rsid w:val="004C15D8"/>
    <w:rsid w:val="004C198E"/>
    <w:rsid w:val="004C1C30"/>
    <w:rsid w:val="004C20DE"/>
    <w:rsid w:val="004C30CC"/>
    <w:rsid w:val="004C3375"/>
    <w:rsid w:val="004C4EFF"/>
    <w:rsid w:val="004C5ED0"/>
    <w:rsid w:val="004C6CE0"/>
    <w:rsid w:val="004D00CD"/>
    <w:rsid w:val="004E3EBF"/>
    <w:rsid w:val="004E4249"/>
    <w:rsid w:val="004E4544"/>
    <w:rsid w:val="004E79FA"/>
    <w:rsid w:val="004F1203"/>
    <w:rsid w:val="004F3F26"/>
    <w:rsid w:val="004F747A"/>
    <w:rsid w:val="0050534A"/>
    <w:rsid w:val="00512F83"/>
    <w:rsid w:val="005143B5"/>
    <w:rsid w:val="00515CE6"/>
    <w:rsid w:val="00517043"/>
    <w:rsid w:val="00517F8A"/>
    <w:rsid w:val="00520082"/>
    <w:rsid w:val="00520117"/>
    <w:rsid w:val="005209B0"/>
    <w:rsid w:val="00520DB6"/>
    <w:rsid w:val="00522967"/>
    <w:rsid w:val="00523ED7"/>
    <w:rsid w:val="00525124"/>
    <w:rsid w:val="005256A6"/>
    <w:rsid w:val="005260BA"/>
    <w:rsid w:val="005269C4"/>
    <w:rsid w:val="00531B9C"/>
    <w:rsid w:val="005348F6"/>
    <w:rsid w:val="00535E36"/>
    <w:rsid w:val="00535E47"/>
    <w:rsid w:val="00536AE1"/>
    <w:rsid w:val="005421A6"/>
    <w:rsid w:val="00542C70"/>
    <w:rsid w:val="00544390"/>
    <w:rsid w:val="00544602"/>
    <w:rsid w:val="00545D64"/>
    <w:rsid w:val="00552305"/>
    <w:rsid w:val="0055315F"/>
    <w:rsid w:val="0055426D"/>
    <w:rsid w:val="00554660"/>
    <w:rsid w:val="00555B17"/>
    <w:rsid w:val="005572B0"/>
    <w:rsid w:val="00557E7D"/>
    <w:rsid w:val="00562C48"/>
    <w:rsid w:val="00562F1D"/>
    <w:rsid w:val="005633C5"/>
    <w:rsid w:val="00563505"/>
    <w:rsid w:val="00564FD1"/>
    <w:rsid w:val="005718CD"/>
    <w:rsid w:val="0057207C"/>
    <w:rsid w:val="00572C40"/>
    <w:rsid w:val="00572EF6"/>
    <w:rsid w:val="00573318"/>
    <w:rsid w:val="00574792"/>
    <w:rsid w:val="00575796"/>
    <w:rsid w:val="00580324"/>
    <w:rsid w:val="005825DF"/>
    <w:rsid w:val="0058469B"/>
    <w:rsid w:val="00591C7B"/>
    <w:rsid w:val="0059214F"/>
    <w:rsid w:val="0059267E"/>
    <w:rsid w:val="005931EB"/>
    <w:rsid w:val="00593EB1"/>
    <w:rsid w:val="005948A2"/>
    <w:rsid w:val="0059653D"/>
    <w:rsid w:val="00597445"/>
    <w:rsid w:val="005A0A5F"/>
    <w:rsid w:val="005A0D73"/>
    <w:rsid w:val="005A182B"/>
    <w:rsid w:val="005A1DDA"/>
    <w:rsid w:val="005A35E4"/>
    <w:rsid w:val="005A5C1D"/>
    <w:rsid w:val="005B3820"/>
    <w:rsid w:val="005B3A2E"/>
    <w:rsid w:val="005B3A2F"/>
    <w:rsid w:val="005B71B4"/>
    <w:rsid w:val="005B7626"/>
    <w:rsid w:val="005C08EF"/>
    <w:rsid w:val="005C0AA8"/>
    <w:rsid w:val="005C0D60"/>
    <w:rsid w:val="005C1F8D"/>
    <w:rsid w:val="005C2390"/>
    <w:rsid w:val="005C2889"/>
    <w:rsid w:val="005D11F1"/>
    <w:rsid w:val="005D15AF"/>
    <w:rsid w:val="005D1CA2"/>
    <w:rsid w:val="005D32C0"/>
    <w:rsid w:val="005D5B12"/>
    <w:rsid w:val="005D6BDA"/>
    <w:rsid w:val="005D7BB9"/>
    <w:rsid w:val="005E2349"/>
    <w:rsid w:val="005E6387"/>
    <w:rsid w:val="005F779D"/>
    <w:rsid w:val="005F78E7"/>
    <w:rsid w:val="005F7BB2"/>
    <w:rsid w:val="005F7DBC"/>
    <w:rsid w:val="0060120F"/>
    <w:rsid w:val="00605D08"/>
    <w:rsid w:val="00605FCB"/>
    <w:rsid w:val="00606423"/>
    <w:rsid w:val="006100B8"/>
    <w:rsid w:val="0061289C"/>
    <w:rsid w:val="006130F1"/>
    <w:rsid w:val="00614335"/>
    <w:rsid w:val="006148CE"/>
    <w:rsid w:val="00614A57"/>
    <w:rsid w:val="0061539E"/>
    <w:rsid w:val="006153B0"/>
    <w:rsid w:val="0061566A"/>
    <w:rsid w:val="006175BB"/>
    <w:rsid w:val="00621509"/>
    <w:rsid w:val="00625023"/>
    <w:rsid w:val="00625349"/>
    <w:rsid w:val="006273CF"/>
    <w:rsid w:val="00627B1F"/>
    <w:rsid w:val="00632873"/>
    <w:rsid w:val="006337B8"/>
    <w:rsid w:val="00635725"/>
    <w:rsid w:val="00635C6F"/>
    <w:rsid w:val="006416E0"/>
    <w:rsid w:val="00644F83"/>
    <w:rsid w:val="00646C4B"/>
    <w:rsid w:val="00646D9D"/>
    <w:rsid w:val="00646FA1"/>
    <w:rsid w:val="00650A8F"/>
    <w:rsid w:val="00650EB8"/>
    <w:rsid w:val="006532DE"/>
    <w:rsid w:val="0065464A"/>
    <w:rsid w:val="00657107"/>
    <w:rsid w:val="0066065D"/>
    <w:rsid w:val="00662B72"/>
    <w:rsid w:val="00667E76"/>
    <w:rsid w:val="006715A1"/>
    <w:rsid w:val="00675C4C"/>
    <w:rsid w:val="00676A40"/>
    <w:rsid w:val="00676F01"/>
    <w:rsid w:val="00681573"/>
    <w:rsid w:val="006816AA"/>
    <w:rsid w:val="00683772"/>
    <w:rsid w:val="00684DB3"/>
    <w:rsid w:val="00685DAD"/>
    <w:rsid w:val="006917E4"/>
    <w:rsid w:val="00693E68"/>
    <w:rsid w:val="00694546"/>
    <w:rsid w:val="00694973"/>
    <w:rsid w:val="00697436"/>
    <w:rsid w:val="00697E45"/>
    <w:rsid w:val="006A092A"/>
    <w:rsid w:val="006A2F97"/>
    <w:rsid w:val="006A31EB"/>
    <w:rsid w:val="006A41BA"/>
    <w:rsid w:val="006A47BD"/>
    <w:rsid w:val="006B03CD"/>
    <w:rsid w:val="006B26C5"/>
    <w:rsid w:val="006B3FE0"/>
    <w:rsid w:val="006B430E"/>
    <w:rsid w:val="006C2218"/>
    <w:rsid w:val="006C2C6E"/>
    <w:rsid w:val="006C352C"/>
    <w:rsid w:val="006C3820"/>
    <w:rsid w:val="006C3CDF"/>
    <w:rsid w:val="006C5D3B"/>
    <w:rsid w:val="006D08DB"/>
    <w:rsid w:val="006D0BE5"/>
    <w:rsid w:val="006D1F35"/>
    <w:rsid w:val="006D4BF5"/>
    <w:rsid w:val="006D6578"/>
    <w:rsid w:val="006D7122"/>
    <w:rsid w:val="006D7BDB"/>
    <w:rsid w:val="006E4BE8"/>
    <w:rsid w:val="006E6C92"/>
    <w:rsid w:val="006E7783"/>
    <w:rsid w:val="006F0091"/>
    <w:rsid w:val="006F06BE"/>
    <w:rsid w:val="006F1102"/>
    <w:rsid w:val="006F134D"/>
    <w:rsid w:val="006F384D"/>
    <w:rsid w:val="006F477F"/>
    <w:rsid w:val="006F4FF6"/>
    <w:rsid w:val="006F64D4"/>
    <w:rsid w:val="006F79A6"/>
    <w:rsid w:val="00702458"/>
    <w:rsid w:val="00703877"/>
    <w:rsid w:val="007069C1"/>
    <w:rsid w:val="00706B7E"/>
    <w:rsid w:val="00711C71"/>
    <w:rsid w:val="00711F5D"/>
    <w:rsid w:val="00714ADD"/>
    <w:rsid w:val="0072168B"/>
    <w:rsid w:val="0072360B"/>
    <w:rsid w:val="00724A65"/>
    <w:rsid w:val="00725A7F"/>
    <w:rsid w:val="00726CD1"/>
    <w:rsid w:val="007273CF"/>
    <w:rsid w:val="0073107C"/>
    <w:rsid w:val="00731302"/>
    <w:rsid w:val="00731420"/>
    <w:rsid w:val="007328B1"/>
    <w:rsid w:val="007336B4"/>
    <w:rsid w:val="0073378E"/>
    <w:rsid w:val="00733B2E"/>
    <w:rsid w:val="00733D0C"/>
    <w:rsid w:val="007344CE"/>
    <w:rsid w:val="007348B1"/>
    <w:rsid w:val="007356B3"/>
    <w:rsid w:val="007359DE"/>
    <w:rsid w:val="00735DAA"/>
    <w:rsid w:val="0073604C"/>
    <w:rsid w:val="00742100"/>
    <w:rsid w:val="00742E3F"/>
    <w:rsid w:val="0074418E"/>
    <w:rsid w:val="007441CC"/>
    <w:rsid w:val="00746AB3"/>
    <w:rsid w:val="00746CCC"/>
    <w:rsid w:val="00747163"/>
    <w:rsid w:val="00750D9B"/>
    <w:rsid w:val="00753B71"/>
    <w:rsid w:val="0075417D"/>
    <w:rsid w:val="00754CE9"/>
    <w:rsid w:val="00755DAD"/>
    <w:rsid w:val="00763871"/>
    <w:rsid w:val="0076547B"/>
    <w:rsid w:val="0077183C"/>
    <w:rsid w:val="00772E9D"/>
    <w:rsid w:val="00773FE1"/>
    <w:rsid w:val="00774B00"/>
    <w:rsid w:val="0077535B"/>
    <w:rsid w:val="007758D8"/>
    <w:rsid w:val="00780EB1"/>
    <w:rsid w:val="007835DF"/>
    <w:rsid w:val="00787852"/>
    <w:rsid w:val="007915BC"/>
    <w:rsid w:val="00792FE1"/>
    <w:rsid w:val="00793C1C"/>
    <w:rsid w:val="007941BA"/>
    <w:rsid w:val="0079723F"/>
    <w:rsid w:val="007A3330"/>
    <w:rsid w:val="007A4ED9"/>
    <w:rsid w:val="007A5752"/>
    <w:rsid w:val="007A6510"/>
    <w:rsid w:val="007A700C"/>
    <w:rsid w:val="007A7AC4"/>
    <w:rsid w:val="007A7C02"/>
    <w:rsid w:val="007B163B"/>
    <w:rsid w:val="007B2515"/>
    <w:rsid w:val="007B4411"/>
    <w:rsid w:val="007C0C3B"/>
    <w:rsid w:val="007C0E68"/>
    <w:rsid w:val="007C1DF6"/>
    <w:rsid w:val="007C7A3C"/>
    <w:rsid w:val="007C7E95"/>
    <w:rsid w:val="007D02DB"/>
    <w:rsid w:val="007D0975"/>
    <w:rsid w:val="007D187F"/>
    <w:rsid w:val="007D2DEF"/>
    <w:rsid w:val="007D3274"/>
    <w:rsid w:val="007D506F"/>
    <w:rsid w:val="007E2F0A"/>
    <w:rsid w:val="007E41FA"/>
    <w:rsid w:val="007E5763"/>
    <w:rsid w:val="007E671D"/>
    <w:rsid w:val="007F62EB"/>
    <w:rsid w:val="00800EDC"/>
    <w:rsid w:val="0080375D"/>
    <w:rsid w:val="00803850"/>
    <w:rsid w:val="00805309"/>
    <w:rsid w:val="00810056"/>
    <w:rsid w:val="0081189A"/>
    <w:rsid w:val="00813634"/>
    <w:rsid w:val="00813F11"/>
    <w:rsid w:val="00814261"/>
    <w:rsid w:val="00815CA2"/>
    <w:rsid w:val="00826834"/>
    <w:rsid w:val="008275CD"/>
    <w:rsid w:val="00832D00"/>
    <w:rsid w:val="00833080"/>
    <w:rsid w:val="00834545"/>
    <w:rsid w:val="00836FB8"/>
    <w:rsid w:val="00841F3B"/>
    <w:rsid w:val="0084243D"/>
    <w:rsid w:val="00843CA2"/>
    <w:rsid w:val="00851761"/>
    <w:rsid w:val="00851865"/>
    <w:rsid w:val="00851876"/>
    <w:rsid w:val="00854328"/>
    <w:rsid w:val="00854A32"/>
    <w:rsid w:val="00860002"/>
    <w:rsid w:val="0086062E"/>
    <w:rsid w:val="00861C0A"/>
    <w:rsid w:val="00865BB2"/>
    <w:rsid w:val="00866A31"/>
    <w:rsid w:val="0086745A"/>
    <w:rsid w:val="008700A0"/>
    <w:rsid w:val="00876C27"/>
    <w:rsid w:val="00876DCE"/>
    <w:rsid w:val="00876F4C"/>
    <w:rsid w:val="008777C8"/>
    <w:rsid w:val="008821CC"/>
    <w:rsid w:val="00883192"/>
    <w:rsid w:val="0088449F"/>
    <w:rsid w:val="00886561"/>
    <w:rsid w:val="00886835"/>
    <w:rsid w:val="0089080B"/>
    <w:rsid w:val="00891250"/>
    <w:rsid w:val="00891CC7"/>
    <w:rsid w:val="00894EB6"/>
    <w:rsid w:val="00894EF7"/>
    <w:rsid w:val="008A00A8"/>
    <w:rsid w:val="008A2887"/>
    <w:rsid w:val="008A3C3A"/>
    <w:rsid w:val="008A4BFC"/>
    <w:rsid w:val="008B0D5F"/>
    <w:rsid w:val="008B236C"/>
    <w:rsid w:val="008B7DE5"/>
    <w:rsid w:val="008B7E13"/>
    <w:rsid w:val="008C1191"/>
    <w:rsid w:val="008C21D9"/>
    <w:rsid w:val="008C4D5E"/>
    <w:rsid w:val="008C58D9"/>
    <w:rsid w:val="008C623B"/>
    <w:rsid w:val="008C64D5"/>
    <w:rsid w:val="008C6720"/>
    <w:rsid w:val="008C6ED8"/>
    <w:rsid w:val="008D02AF"/>
    <w:rsid w:val="008D217F"/>
    <w:rsid w:val="008D262B"/>
    <w:rsid w:val="008D5E4D"/>
    <w:rsid w:val="008D68F3"/>
    <w:rsid w:val="008E1B27"/>
    <w:rsid w:val="008E1E58"/>
    <w:rsid w:val="008E51A3"/>
    <w:rsid w:val="008E53D2"/>
    <w:rsid w:val="008E5888"/>
    <w:rsid w:val="008E75A6"/>
    <w:rsid w:val="008F0B56"/>
    <w:rsid w:val="008F0DA7"/>
    <w:rsid w:val="008F138E"/>
    <w:rsid w:val="008F1F16"/>
    <w:rsid w:val="008F27E3"/>
    <w:rsid w:val="008F2E11"/>
    <w:rsid w:val="008F59CD"/>
    <w:rsid w:val="008F626D"/>
    <w:rsid w:val="008F6B2C"/>
    <w:rsid w:val="008F6C37"/>
    <w:rsid w:val="00901990"/>
    <w:rsid w:val="00902130"/>
    <w:rsid w:val="00907305"/>
    <w:rsid w:val="0091149E"/>
    <w:rsid w:val="009115B2"/>
    <w:rsid w:val="00912F1E"/>
    <w:rsid w:val="00916EB7"/>
    <w:rsid w:val="00917BAA"/>
    <w:rsid w:val="00921FC9"/>
    <w:rsid w:val="00922088"/>
    <w:rsid w:val="009257BD"/>
    <w:rsid w:val="00925B0B"/>
    <w:rsid w:val="00926194"/>
    <w:rsid w:val="009311E7"/>
    <w:rsid w:val="0093553B"/>
    <w:rsid w:val="00936C17"/>
    <w:rsid w:val="0094167D"/>
    <w:rsid w:val="0094218F"/>
    <w:rsid w:val="00942E6B"/>
    <w:rsid w:val="0094371C"/>
    <w:rsid w:val="00943AF9"/>
    <w:rsid w:val="00944AF6"/>
    <w:rsid w:val="00945ED4"/>
    <w:rsid w:val="00950E86"/>
    <w:rsid w:val="009527C1"/>
    <w:rsid w:val="0095452D"/>
    <w:rsid w:val="00956562"/>
    <w:rsid w:val="009579C0"/>
    <w:rsid w:val="0096096F"/>
    <w:rsid w:val="00961C43"/>
    <w:rsid w:val="00962134"/>
    <w:rsid w:val="009626CF"/>
    <w:rsid w:val="00963C1B"/>
    <w:rsid w:val="00965472"/>
    <w:rsid w:val="00965F6A"/>
    <w:rsid w:val="00966624"/>
    <w:rsid w:val="00966DEE"/>
    <w:rsid w:val="0097046E"/>
    <w:rsid w:val="009715BD"/>
    <w:rsid w:val="00971BB1"/>
    <w:rsid w:val="00973110"/>
    <w:rsid w:val="009740CF"/>
    <w:rsid w:val="009742E8"/>
    <w:rsid w:val="00977ED1"/>
    <w:rsid w:val="009807A5"/>
    <w:rsid w:val="0098505C"/>
    <w:rsid w:val="00987FA2"/>
    <w:rsid w:val="009908C1"/>
    <w:rsid w:val="00990D8B"/>
    <w:rsid w:val="00992318"/>
    <w:rsid w:val="00993136"/>
    <w:rsid w:val="00993F8D"/>
    <w:rsid w:val="00994151"/>
    <w:rsid w:val="0099699F"/>
    <w:rsid w:val="009A00D9"/>
    <w:rsid w:val="009A13D9"/>
    <w:rsid w:val="009A1476"/>
    <w:rsid w:val="009A3A9D"/>
    <w:rsid w:val="009A55BC"/>
    <w:rsid w:val="009A6592"/>
    <w:rsid w:val="009A7431"/>
    <w:rsid w:val="009B0067"/>
    <w:rsid w:val="009B01D2"/>
    <w:rsid w:val="009B0580"/>
    <w:rsid w:val="009B1FD5"/>
    <w:rsid w:val="009B314A"/>
    <w:rsid w:val="009B47E7"/>
    <w:rsid w:val="009B7BCD"/>
    <w:rsid w:val="009B7D51"/>
    <w:rsid w:val="009C1609"/>
    <w:rsid w:val="009C2235"/>
    <w:rsid w:val="009C3682"/>
    <w:rsid w:val="009C6EB4"/>
    <w:rsid w:val="009D5282"/>
    <w:rsid w:val="009D7088"/>
    <w:rsid w:val="009E03BC"/>
    <w:rsid w:val="009E0558"/>
    <w:rsid w:val="009E0764"/>
    <w:rsid w:val="009E382C"/>
    <w:rsid w:val="009E3B11"/>
    <w:rsid w:val="009E5447"/>
    <w:rsid w:val="009E6FF0"/>
    <w:rsid w:val="009F0C47"/>
    <w:rsid w:val="009F4938"/>
    <w:rsid w:val="009F4A4E"/>
    <w:rsid w:val="009F50BB"/>
    <w:rsid w:val="009F592D"/>
    <w:rsid w:val="009F59B8"/>
    <w:rsid w:val="009F6942"/>
    <w:rsid w:val="009F69AF"/>
    <w:rsid w:val="009F7E80"/>
    <w:rsid w:val="00A0327F"/>
    <w:rsid w:val="00A04014"/>
    <w:rsid w:val="00A04238"/>
    <w:rsid w:val="00A04408"/>
    <w:rsid w:val="00A06370"/>
    <w:rsid w:val="00A071FE"/>
    <w:rsid w:val="00A11A23"/>
    <w:rsid w:val="00A14175"/>
    <w:rsid w:val="00A14A10"/>
    <w:rsid w:val="00A203F5"/>
    <w:rsid w:val="00A20954"/>
    <w:rsid w:val="00A212BE"/>
    <w:rsid w:val="00A2276D"/>
    <w:rsid w:val="00A23C60"/>
    <w:rsid w:val="00A2459F"/>
    <w:rsid w:val="00A24A7D"/>
    <w:rsid w:val="00A27008"/>
    <w:rsid w:val="00A27A57"/>
    <w:rsid w:val="00A27D4F"/>
    <w:rsid w:val="00A3207F"/>
    <w:rsid w:val="00A334E4"/>
    <w:rsid w:val="00A33B5D"/>
    <w:rsid w:val="00A35E47"/>
    <w:rsid w:val="00A3693A"/>
    <w:rsid w:val="00A376FC"/>
    <w:rsid w:val="00A40F77"/>
    <w:rsid w:val="00A43DC2"/>
    <w:rsid w:val="00A47EFC"/>
    <w:rsid w:val="00A55495"/>
    <w:rsid w:val="00A56C79"/>
    <w:rsid w:val="00A57AB2"/>
    <w:rsid w:val="00A6562D"/>
    <w:rsid w:val="00A67974"/>
    <w:rsid w:val="00A711B7"/>
    <w:rsid w:val="00A71A4C"/>
    <w:rsid w:val="00A724BD"/>
    <w:rsid w:val="00A728C1"/>
    <w:rsid w:val="00A747BB"/>
    <w:rsid w:val="00A75947"/>
    <w:rsid w:val="00A81565"/>
    <w:rsid w:val="00A81623"/>
    <w:rsid w:val="00A8211E"/>
    <w:rsid w:val="00A8262E"/>
    <w:rsid w:val="00A83ACF"/>
    <w:rsid w:val="00A84F1E"/>
    <w:rsid w:val="00A85B3F"/>
    <w:rsid w:val="00A860AF"/>
    <w:rsid w:val="00A875C5"/>
    <w:rsid w:val="00A9290F"/>
    <w:rsid w:val="00A92A2E"/>
    <w:rsid w:val="00A941EF"/>
    <w:rsid w:val="00A94DD0"/>
    <w:rsid w:val="00A95BF4"/>
    <w:rsid w:val="00A97261"/>
    <w:rsid w:val="00A975D9"/>
    <w:rsid w:val="00AA0827"/>
    <w:rsid w:val="00AA524D"/>
    <w:rsid w:val="00AA63F6"/>
    <w:rsid w:val="00AB03D6"/>
    <w:rsid w:val="00AB3833"/>
    <w:rsid w:val="00AB4A69"/>
    <w:rsid w:val="00AB5C78"/>
    <w:rsid w:val="00AB7E36"/>
    <w:rsid w:val="00AC2388"/>
    <w:rsid w:val="00AC355F"/>
    <w:rsid w:val="00AC479F"/>
    <w:rsid w:val="00AC7F15"/>
    <w:rsid w:val="00AD3514"/>
    <w:rsid w:val="00AD5C3D"/>
    <w:rsid w:val="00AD706E"/>
    <w:rsid w:val="00AE453B"/>
    <w:rsid w:val="00AE5201"/>
    <w:rsid w:val="00AE65DE"/>
    <w:rsid w:val="00AF0456"/>
    <w:rsid w:val="00AF2026"/>
    <w:rsid w:val="00AF3F4E"/>
    <w:rsid w:val="00AF4791"/>
    <w:rsid w:val="00AF636B"/>
    <w:rsid w:val="00AF67AA"/>
    <w:rsid w:val="00B00467"/>
    <w:rsid w:val="00B00721"/>
    <w:rsid w:val="00B01F17"/>
    <w:rsid w:val="00B03478"/>
    <w:rsid w:val="00B04E23"/>
    <w:rsid w:val="00B05A92"/>
    <w:rsid w:val="00B06058"/>
    <w:rsid w:val="00B071C9"/>
    <w:rsid w:val="00B0760D"/>
    <w:rsid w:val="00B119A5"/>
    <w:rsid w:val="00B22539"/>
    <w:rsid w:val="00B23CF3"/>
    <w:rsid w:val="00B24359"/>
    <w:rsid w:val="00B245AC"/>
    <w:rsid w:val="00B247AE"/>
    <w:rsid w:val="00B276F3"/>
    <w:rsid w:val="00B3187D"/>
    <w:rsid w:val="00B33B27"/>
    <w:rsid w:val="00B43FEE"/>
    <w:rsid w:val="00B44555"/>
    <w:rsid w:val="00B44C6C"/>
    <w:rsid w:val="00B458A0"/>
    <w:rsid w:val="00B5033E"/>
    <w:rsid w:val="00B50EE8"/>
    <w:rsid w:val="00B51637"/>
    <w:rsid w:val="00B518A4"/>
    <w:rsid w:val="00B51A6A"/>
    <w:rsid w:val="00B53571"/>
    <w:rsid w:val="00B54459"/>
    <w:rsid w:val="00B55C4E"/>
    <w:rsid w:val="00B619B2"/>
    <w:rsid w:val="00B6206E"/>
    <w:rsid w:val="00B62A21"/>
    <w:rsid w:val="00B62ED6"/>
    <w:rsid w:val="00B63119"/>
    <w:rsid w:val="00B640D5"/>
    <w:rsid w:val="00B658FA"/>
    <w:rsid w:val="00B65A7C"/>
    <w:rsid w:val="00B669FB"/>
    <w:rsid w:val="00B675DC"/>
    <w:rsid w:val="00B72A5E"/>
    <w:rsid w:val="00B75C6D"/>
    <w:rsid w:val="00B75F33"/>
    <w:rsid w:val="00B75FA5"/>
    <w:rsid w:val="00B771DC"/>
    <w:rsid w:val="00B800C5"/>
    <w:rsid w:val="00B82BBB"/>
    <w:rsid w:val="00B8415E"/>
    <w:rsid w:val="00B850BB"/>
    <w:rsid w:val="00B8517A"/>
    <w:rsid w:val="00B85A53"/>
    <w:rsid w:val="00B8617A"/>
    <w:rsid w:val="00B8764F"/>
    <w:rsid w:val="00B930A1"/>
    <w:rsid w:val="00B945A6"/>
    <w:rsid w:val="00B97B1D"/>
    <w:rsid w:val="00BA46D8"/>
    <w:rsid w:val="00BB0923"/>
    <w:rsid w:val="00BB1FFA"/>
    <w:rsid w:val="00BB7DEA"/>
    <w:rsid w:val="00BC1167"/>
    <w:rsid w:val="00BC11E3"/>
    <w:rsid w:val="00BC15A6"/>
    <w:rsid w:val="00BC3427"/>
    <w:rsid w:val="00BC53DF"/>
    <w:rsid w:val="00BC54DA"/>
    <w:rsid w:val="00BC79ED"/>
    <w:rsid w:val="00BD075D"/>
    <w:rsid w:val="00BD257E"/>
    <w:rsid w:val="00BD33D2"/>
    <w:rsid w:val="00BD612A"/>
    <w:rsid w:val="00BE04F2"/>
    <w:rsid w:val="00BE078E"/>
    <w:rsid w:val="00BE0E53"/>
    <w:rsid w:val="00BE1FC0"/>
    <w:rsid w:val="00BE6BCF"/>
    <w:rsid w:val="00BE6E7F"/>
    <w:rsid w:val="00BE7EA1"/>
    <w:rsid w:val="00BF069D"/>
    <w:rsid w:val="00BF7ED6"/>
    <w:rsid w:val="00C00D47"/>
    <w:rsid w:val="00C026A6"/>
    <w:rsid w:val="00C02AD1"/>
    <w:rsid w:val="00C03526"/>
    <w:rsid w:val="00C0362C"/>
    <w:rsid w:val="00C036D7"/>
    <w:rsid w:val="00C03A2F"/>
    <w:rsid w:val="00C04900"/>
    <w:rsid w:val="00C0506A"/>
    <w:rsid w:val="00C059F8"/>
    <w:rsid w:val="00C065C5"/>
    <w:rsid w:val="00C0694E"/>
    <w:rsid w:val="00C10E93"/>
    <w:rsid w:val="00C12AC4"/>
    <w:rsid w:val="00C132FA"/>
    <w:rsid w:val="00C13425"/>
    <w:rsid w:val="00C14E11"/>
    <w:rsid w:val="00C15451"/>
    <w:rsid w:val="00C15A45"/>
    <w:rsid w:val="00C169D0"/>
    <w:rsid w:val="00C20098"/>
    <w:rsid w:val="00C2089D"/>
    <w:rsid w:val="00C21DCC"/>
    <w:rsid w:val="00C22AA8"/>
    <w:rsid w:val="00C23F72"/>
    <w:rsid w:val="00C24994"/>
    <w:rsid w:val="00C254C3"/>
    <w:rsid w:val="00C30463"/>
    <w:rsid w:val="00C3521C"/>
    <w:rsid w:val="00C3541E"/>
    <w:rsid w:val="00C3586F"/>
    <w:rsid w:val="00C410DC"/>
    <w:rsid w:val="00C422BD"/>
    <w:rsid w:val="00C42E28"/>
    <w:rsid w:val="00C433C5"/>
    <w:rsid w:val="00C43ACA"/>
    <w:rsid w:val="00C44035"/>
    <w:rsid w:val="00C46077"/>
    <w:rsid w:val="00C46CBE"/>
    <w:rsid w:val="00C473C7"/>
    <w:rsid w:val="00C50114"/>
    <w:rsid w:val="00C501C3"/>
    <w:rsid w:val="00C517A0"/>
    <w:rsid w:val="00C55810"/>
    <w:rsid w:val="00C564C9"/>
    <w:rsid w:val="00C60EE4"/>
    <w:rsid w:val="00C61692"/>
    <w:rsid w:val="00C61EA3"/>
    <w:rsid w:val="00C629CC"/>
    <w:rsid w:val="00C63802"/>
    <w:rsid w:val="00C71DC5"/>
    <w:rsid w:val="00C728FF"/>
    <w:rsid w:val="00C74181"/>
    <w:rsid w:val="00C75A83"/>
    <w:rsid w:val="00C75D67"/>
    <w:rsid w:val="00C76CDF"/>
    <w:rsid w:val="00C76DFB"/>
    <w:rsid w:val="00C7786F"/>
    <w:rsid w:val="00C802AB"/>
    <w:rsid w:val="00C80DF4"/>
    <w:rsid w:val="00C81058"/>
    <w:rsid w:val="00C8166A"/>
    <w:rsid w:val="00C866F7"/>
    <w:rsid w:val="00C87CCE"/>
    <w:rsid w:val="00C90323"/>
    <w:rsid w:val="00C9058B"/>
    <w:rsid w:val="00C92D02"/>
    <w:rsid w:val="00C95352"/>
    <w:rsid w:val="00C95BE6"/>
    <w:rsid w:val="00C977DB"/>
    <w:rsid w:val="00CA5D39"/>
    <w:rsid w:val="00CA7A68"/>
    <w:rsid w:val="00CB14CC"/>
    <w:rsid w:val="00CB2647"/>
    <w:rsid w:val="00CB3875"/>
    <w:rsid w:val="00CC19DF"/>
    <w:rsid w:val="00CC308A"/>
    <w:rsid w:val="00CC4429"/>
    <w:rsid w:val="00CC479E"/>
    <w:rsid w:val="00CC6B22"/>
    <w:rsid w:val="00CC777C"/>
    <w:rsid w:val="00CD1633"/>
    <w:rsid w:val="00CD2CEA"/>
    <w:rsid w:val="00CD3431"/>
    <w:rsid w:val="00CE261C"/>
    <w:rsid w:val="00CE3259"/>
    <w:rsid w:val="00CE4EF1"/>
    <w:rsid w:val="00CE5FF0"/>
    <w:rsid w:val="00CE66E6"/>
    <w:rsid w:val="00CE6E34"/>
    <w:rsid w:val="00CF5D04"/>
    <w:rsid w:val="00CF7D87"/>
    <w:rsid w:val="00CF7FAB"/>
    <w:rsid w:val="00D025E4"/>
    <w:rsid w:val="00D047FB"/>
    <w:rsid w:val="00D06ECF"/>
    <w:rsid w:val="00D10003"/>
    <w:rsid w:val="00D11159"/>
    <w:rsid w:val="00D11EEC"/>
    <w:rsid w:val="00D12DB4"/>
    <w:rsid w:val="00D16985"/>
    <w:rsid w:val="00D21EBF"/>
    <w:rsid w:val="00D23D09"/>
    <w:rsid w:val="00D23F99"/>
    <w:rsid w:val="00D248C1"/>
    <w:rsid w:val="00D24DCC"/>
    <w:rsid w:val="00D261EE"/>
    <w:rsid w:val="00D27E72"/>
    <w:rsid w:val="00D3035F"/>
    <w:rsid w:val="00D30866"/>
    <w:rsid w:val="00D32612"/>
    <w:rsid w:val="00D32E20"/>
    <w:rsid w:val="00D34E02"/>
    <w:rsid w:val="00D35202"/>
    <w:rsid w:val="00D35FB6"/>
    <w:rsid w:val="00D36CA3"/>
    <w:rsid w:val="00D374A9"/>
    <w:rsid w:val="00D3765A"/>
    <w:rsid w:val="00D41D84"/>
    <w:rsid w:val="00D42BE8"/>
    <w:rsid w:val="00D459ED"/>
    <w:rsid w:val="00D463E4"/>
    <w:rsid w:val="00D5096A"/>
    <w:rsid w:val="00D51733"/>
    <w:rsid w:val="00D54150"/>
    <w:rsid w:val="00D55B8B"/>
    <w:rsid w:val="00D564E2"/>
    <w:rsid w:val="00D570F2"/>
    <w:rsid w:val="00D606E1"/>
    <w:rsid w:val="00D614AF"/>
    <w:rsid w:val="00D618AF"/>
    <w:rsid w:val="00D66C0F"/>
    <w:rsid w:val="00D71B8D"/>
    <w:rsid w:val="00D720D8"/>
    <w:rsid w:val="00D73406"/>
    <w:rsid w:val="00D7638F"/>
    <w:rsid w:val="00D76884"/>
    <w:rsid w:val="00D83C57"/>
    <w:rsid w:val="00D83ECE"/>
    <w:rsid w:val="00D85A74"/>
    <w:rsid w:val="00D86CA8"/>
    <w:rsid w:val="00D90886"/>
    <w:rsid w:val="00D92149"/>
    <w:rsid w:val="00D92D37"/>
    <w:rsid w:val="00D9338D"/>
    <w:rsid w:val="00D94806"/>
    <w:rsid w:val="00D95029"/>
    <w:rsid w:val="00D95C67"/>
    <w:rsid w:val="00DA24A7"/>
    <w:rsid w:val="00DA3372"/>
    <w:rsid w:val="00DB121D"/>
    <w:rsid w:val="00DB3FDA"/>
    <w:rsid w:val="00DB72C8"/>
    <w:rsid w:val="00DB79B2"/>
    <w:rsid w:val="00DB7E18"/>
    <w:rsid w:val="00DC0B67"/>
    <w:rsid w:val="00DC1042"/>
    <w:rsid w:val="00DC11B3"/>
    <w:rsid w:val="00DC16E8"/>
    <w:rsid w:val="00DC196D"/>
    <w:rsid w:val="00DC1AA4"/>
    <w:rsid w:val="00DC2571"/>
    <w:rsid w:val="00DC31CF"/>
    <w:rsid w:val="00DC4432"/>
    <w:rsid w:val="00DC4E93"/>
    <w:rsid w:val="00DC575B"/>
    <w:rsid w:val="00DC5895"/>
    <w:rsid w:val="00DC7784"/>
    <w:rsid w:val="00DD08CF"/>
    <w:rsid w:val="00DD091C"/>
    <w:rsid w:val="00DD2599"/>
    <w:rsid w:val="00DD6045"/>
    <w:rsid w:val="00DD7942"/>
    <w:rsid w:val="00DD7EE7"/>
    <w:rsid w:val="00DE0002"/>
    <w:rsid w:val="00DE0FBB"/>
    <w:rsid w:val="00DE1280"/>
    <w:rsid w:val="00DE2134"/>
    <w:rsid w:val="00DE3442"/>
    <w:rsid w:val="00DE44C9"/>
    <w:rsid w:val="00DE486A"/>
    <w:rsid w:val="00DE6432"/>
    <w:rsid w:val="00DE64C9"/>
    <w:rsid w:val="00DE64D4"/>
    <w:rsid w:val="00DF1FC6"/>
    <w:rsid w:val="00DF294A"/>
    <w:rsid w:val="00E006C5"/>
    <w:rsid w:val="00E01158"/>
    <w:rsid w:val="00E02AE4"/>
    <w:rsid w:val="00E03A21"/>
    <w:rsid w:val="00E06054"/>
    <w:rsid w:val="00E07105"/>
    <w:rsid w:val="00E12DBF"/>
    <w:rsid w:val="00E12F27"/>
    <w:rsid w:val="00E15885"/>
    <w:rsid w:val="00E15ECC"/>
    <w:rsid w:val="00E17E72"/>
    <w:rsid w:val="00E210D7"/>
    <w:rsid w:val="00E222FC"/>
    <w:rsid w:val="00E22F94"/>
    <w:rsid w:val="00E23D9C"/>
    <w:rsid w:val="00E2556D"/>
    <w:rsid w:val="00E3017A"/>
    <w:rsid w:val="00E301FF"/>
    <w:rsid w:val="00E305E5"/>
    <w:rsid w:val="00E30B1C"/>
    <w:rsid w:val="00E322D8"/>
    <w:rsid w:val="00E331EC"/>
    <w:rsid w:val="00E33CE2"/>
    <w:rsid w:val="00E34FEB"/>
    <w:rsid w:val="00E3590C"/>
    <w:rsid w:val="00E35BC5"/>
    <w:rsid w:val="00E42ABD"/>
    <w:rsid w:val="00E43CA6"/>
    <w:rsid w:val="00E44001"/>
    <w:rsid w:val="00E459A9"/>
    <w:rsid w:val="00E46C36"/>
    <w:rsid w:val="00E476B9"/>
    <w:rsid w:val="00E50439"/>
    <w:rsid w:val="00E52359"/>
    <w:rsid w:val="00E5324A"/>
    <w:rsid w:val="00E53906"/>
    <w:rsid w:val="00E54895"/>
    <w:rsid w:val="00E54978"/>
    <w:rsid w:val="00E55955"/>
    <w:rsid w:val="00E5694A"/>
    <w:rsid w:val="00E57168"/>
    <w:rsid w:val="00E60B33"/>
    <w:rsid w:val="00E619AF"/>
    <w:rsid w:val="00E62C53"/>
    <w:rsid w:val="00E6314D"/>
    <w:rsid w:val="00E634D8"/>
    <w:rsid w:val="00E64110"/>
    <w:rsid w:val="00E663CB"/>
    <w:rsid w:val="00E675B5"/>
    <w:rsid w:val="00E70263"/>
    <w:rsid w:val="00E7076B"/>
    <w:rsid w:val="00E71626"/>
    <w:rsid w:val="00E73EF3"/>
    <w:rsid w:val="00E7572B"/>
    <w:rsid w:val="00E8113D"/>
    <w:rsid w:val="00E82B91"/>
    <w:rsid w:val="00E8449F"/>
    <w:rsid w:val="00E87F96"/>
    <w:rsid w:val="00E91F32"/>
    <w:rsid w:val="00E947A1"/>
    <w:rsid w:val="00E94FE6"/>
    <w:rsid w:val="00E9656F"/>
    <w:rsid w:val="00E966FD"/>
    <w:rsid w:val="00EA1625"/>
    <w:rsid w:val="00EA1817"/>
    <w:rsid w:val="00EA7268"/>
    <w:rsid w:val="00EA7560"/>
    <w:rsid w:val="00EB0096"/>
    <w:rsid w:val="00EB1E1F"/>
    <w:rsid w:val="00EB204A"/>
    <w:rsid w:val="00EB2CB6"/>
    <w:rsid w:val="00EC1654"/>
    <w:rsid w:val="00EC166F"/>
    <w:rsid w:val="00ED0DA8"/>
    <w:rsid w:val="00ED13F2"/>
    <w:rsid w:val="00ED3720"/>
    <w:rsid w:val="00ED4129"/>
    <w:rsid w:val="00ED483A"/>
    <w:rsid w:val="00ED6173"/>
    <w:rsid w:val="00ED6C0A"/>
    <w:rsid w:val="00EE0D11"/>
    <w:rsid w:val="00EE1B6A"/>
    <w:rsid w:val="00EE298A"/>
    <w:rsid w:val="00EE3538"/>
    <w:rsid w:val="00EE375A"/>
    <w:rsid w:val="00EF0699"/>
    <w:rsid w:val="00EF0915"/>
    <w:rsid w:val="00EF1262"/>
    <w:rsid w:val="00EF359A"/>
    <w:rsid w:val="00EF65BE"/>
    <w:rsid w:val="00F0049F"/>
    <w:rsid w:val="00F008F2"/>
    <w:rsid w:val="00F01EF0"/>
    <w:rsid w:val="00F025F4"/>
    <w:rsid w:val="00F04587"/>
    <w:rsid w:val="00F06392"/>
    <w:rsid w:val="00F06D38"/>
    <w:rsid w:val="00F146FB"/>
    <w:rsid w:val="00F1472D"/>
    <w:rsid w:val="00F14B32"/>
    <w:rsid w:val="00F15CEA"/>
    <w:rsid w:val="00F15EC9"/>
    <w:rsid w:val="00F175A1"/>
    <w:rsid w:val="00F20B51"/>
    <w:rsid w:val="00F20CD9"/>
    <w:rsid w:val="00F217E6"/>
    <w:rsid w:val="00F23163"/>
    <w:rsid w:val="00F2505C"/>
    <w:rsid w:val="00F25840"/>
    <w:rsid w:val="00F274F6"/>
    <w:rsid w:val="00F33415"/>
    <w:rsid w:val="00F35FAA"/>
    <w:rsid w:val="00F371D2"/>
    <w:rsid w:val="00F40792"/>
    <w:rsid w:val="00F4287C"/>
    <w:rsid w:val="00F4354F"/>
    <w:rsid w:val="00F45C46"/>
    <w:rsid w:val="00F47A6E"/>
    <w:rsid w:val="00F50476"/>
    <w:rsid w:val="00F51056"/>
    <w:rsid w:val="00F514F7"/>
    <w:rsid w:val="00F52465"/>
    <w:rsid w:val="00F55017"/>
    <w:rsid w:val="00F555C0"/>
    <w:rsid w:val="00F56006"/>
    <w:rsid w:val="00F56287"/>
    <w:rsid w:val="00F56B62"/>
    <w:rsid w:val="00F56FF4"/>
    <w:rsid w:val="00F6354E"/>
    <w:rsid w:val="00F66A51"/>
    <w:rsid w:val="00F735CF"/>
    <w:rsid w:val="00F75506"/>
    <w:rsid w:val="00F83856"/>
    <w:rsid w:val="00F84D72"/>
    <w:rsid w:val="00F907AD"/>
    <w:rsid w:val="00F90D23"/>
    <w:rsid w:val="00F91A32"/>
    <w:rsid w:val="00F929A3"/>
    <w:rsid w:val="00F93068"/>
    <w:rsid w:val="00F93ECD"/>
    <w:rsid w:val="00F94F5A"/>
    <w:rsid w:val="00F97B36"/>
    <w:rsid w:val="00FA05EC"/>
    <w:rsid w:val="00FA1FB4"/>
    <w:rsid w:val="00FA40FB"/>
    <w:rsid w:val="00FA638C"/>
    <w:rsid w:val="00FB143D"/>
    <w:rsid w:val="00FB3BFA"/>
    <w:rsid w:val="00FB4541"/>
    <w:rsid w:val="00FB6E48"/>
    <w:rsid w:val="00FB6EBA"/>
    <w:rsid w:val="00FC0A62"/>
    <w:rsid w:val="00FC263F"/>
    <w:rsid w:val="00FC2C5E"/>
    <w:rsid w:val="00FC3C67"/>
    <w:rsid w:val="00FD0EDD"/>
    <w:rsid w:val="00FD10E6"/>
    <w:rsid w:val="00FD38D4"/>
    <w:rsid w:val="00FD4198"/>
    <w:rsid w:val="00FD542A"/>
    <w:rsid w:val="00FD57B2"/>
    <w:rsid w:val="00FE1BDD"/>
    <w:rsid w:val="00FE273D"/>
    <w:rsid w:val="00FE28FB"/>
    <w:rsid w:val="00FE33CF"/>
    <w:rsid w:val="00FE3BD5"/>
    <w:rsid w:val="00FE59EA"/>
    <w:rsid w:val="00FE7528"/>
    <w:rsid w:val="00FF12B8"/>
    <w:rsid w:val="00FF2BB2"/>
    <w:rsid w:val="00FF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63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01158"/>
  </w:style>
  <w:style w:type="paragraph" w:styleId="a7">
    <w:name w:val="footer"/>
    <w:basedOn w:val="a"/>
    <w:link w:val="a8"/>
    <w:uiPriority w:val="99"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01158"/>
  </w:style>
  <w:style w:type="paragraph" w:styleId="a9">
    <w:name w:val="Body Text"/>
    <w:basedOn w:val="a"/>
    <w:link w:val="aa"/>
    <w:rsid w:val="00724A65"/>
    <w:pPr>
      <w:snapToGrid w:val="0"/>
      <w:spacing w:line="140" w:lineRule="exact"/>
      <w:jc w:val="center"/>
    </w:pPr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  <w:style w:type="character" w:customStyle="1" w:styleId="aa">
    <w:name w:val="本文 (文字)"/>
    <w:basedOn w:val="a0"/>
    <w:link w:val="a9"/>
    <w:rsid w:val="00724A65"/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63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01158"/>
  </w:style>
  <w:style w:type="paragraph" w:styleId="a7">
    <w:name w:val="footer"/>
    <w:basedOn w:val="a"/>
    <w:link w:val="a8"/>
    <w:uiPriority w:val="99"/>
    <w:unhideWhenUsed/>
    <w:rsid w:val="00E01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01158"/>
  </w:style>
  <w:style w:type="paragraph" w:styleId="a9">
    <w:name w:val="Body Text"/>
    <w:basedOn w:val="a"/>
    <w:link w:val="aa"/>
    <w:rsid w:val="00724A65"/>
    <w:pPr>
      <w:snapToGrid w:val="0"/>
      <w:spacing w:line="140" w:lineRule="exact"/>
      <w:jc w:val="center"/>
    </w:pPr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  <w:style w:type="character" w:customStyle="1" w:styleId="aa">
    <w:name w:val="本文 (文字)"/>
    <w:basedOn w:val="a0"/>
    <w:link w:val="a9"/>
    <w:rsid w:val="00724A65"/>
    <w:rPr>
      <w:rFonts w:ascii="ＭＳ Ｐゴシック" w:eastAsia="ＭＳ Ｐゴシック" w:hAnsi="Century" w:cs="Times New Roman"/>
      <w:bCs/>
      <w:color w:val="000000"/>
      <w:spacing w:val="20"/>
      <w:sz w:val="1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2458;&#12522;&#12472;&#12490;&#12523;&#21517;&#21050;\&#32013;&#21697;&#12487;&#12540;&#12479;\JP-MCCM01_001a_07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8549D-2437-434F-840F-CCB6C4303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JP-MCCM01_001a_07.dotx</Template>
  <TotalTime>399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成田市役所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2787</dc:creator>
  <cp:lastModifiedBy>2787</cp:lastModifiedBy>
  <cp:revision>23</cp:revision>
  <cp:lastPrinted>2019-02-13T00:27:00Z</cp:lastPrinted>
  <dcterms:created xsi:type="dcterms:W3CDTF">2019-01-30T02:24:00Z</dcterms:created>
  <dcterms:modified xsi:type="dcterms:W3CDTF">2019-02-13T06:26:00Z</dcterms:modified>
</cp:coreProperties>
</file>